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563FC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54797271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7197"/>
        <w:gridCol w:w="1913"/>
      </w:tblGrid>
      <w:tr w:rsidR="001755FC" w:rsidRPr="001C1E24" w14:paraId="14098DAF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284638" w14:textId="77777777" w:rsidR="0029524F" w:rsidRPr="00DD15DF" w:rsidRDefault="0029524F" w:rsidP="0029524F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1AC522" w14:textId="77777777" w:rsidR="0029524F" w:rsidRPr="00C85903" w:rsidRDefault="0029524F" w:rsidP="0029524F">
            <w:pPr>
              <w:ind w:left="380" w:hanging="26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11</w:t>
            </w:r>
            <w:r w:rsidR="0038007B">
              <w:rPr>
                <w:rFonts w:ascii="Times New Roman" w:eastAsia="Times New Roman" w:hAnsi="Times New Roman" w:cs="Times New Roman" w:hint="eastAsia"/>
                <w:sz w:val="26"/>
              </w:rPr>
              <w:t>5</w:t>
            </w:r>
            <w:r>
              <w:rPr>
                <w:sz w:val="26"/>
              </w:rPr>
              <w:t>年高教深耕</w:t>
            </w:r>
            <w:r>
              <w:rPr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C1 </w:t>
            </w:r>
            <w:r>
              <w:rPr>
                <w:sz w:val="26"/>
              </w:rPr>
              <w:t>計畫</w:t>
            </w:r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  <w:r>
              <w:rPr>
                <w:sz w:val="26"/>
              </w:rPr>
              <w:t>以花店從業人員</w:t>
            </w:r>
            <w:r w:rsidR="00D61206">
              <w:rPr>
                <w:rFonts w:hint="eastAsia"/>
                <w:sz w:val="26"/>
              </w:rPr>
              <w:t>證照</w:t>
            </w:r>
            <w:r w:rsidR="00E25414">
              <w:rPr>
                <w:rFonts w:hint="eastAsia"/>
                <w:sz w:val="26"/>
              </w:rPr>
              <w:t>培訓</w:t>
            </w:r>
            <w:r w:rsidR="00D61206">
              <w:rPr>
                <w:rFonts w:hint="eastAsia"/>
                <w:sz w:val="26"/>
              </w:rPr>
              <w:t>班</w:t>
            </w:r>
          </w:p>
        </w:tc>
      </w:tr>
      <w:tr w:rsidR="001755FC" w:rsidRPr="001C1E24" w14:paraId="524059D6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8D2E71" w14:textId="77777777" w:rsidR="0029524F" w:rsidRDefault="0029524F" w:rsidP="0029524F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3B83E9" w14:textId="77777777" w:rsidR="0029524F" w:rsidRPr="00A97F70" w:rsidRDefault="0029524F" w:rsidP="0029524F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t>由</w:t>
            </w:r>
            <w:r w:rsidR="0086032F">
              <w:rPr>
                <w:rFonts w:hint="eastAsia"/>
              </w:rPr>
              <w:t>專業</w:t>
            </w:r>
            <w:r>
              <w:t>講師授課，課程結束後進行資格考核，通過者可獲頒台灣花店協會認證證書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55FC" w:rsidRPr="001C1E24" w14:paraId="278D0090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9C33891" w14:textId="77777777" w:rsidR="0029524F" w:rsidRPr="00CD6B06" w:rsidRDefault="0029524F" w:rsidP="0029524F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911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15DD3A4" w14:textId="77777777" w:rsidR="0029524F" w:rsidRPr="00A97F70" w:rsidRDefault="0038007B" w:rsidP="0038007B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新細明體" w:eastAsia="新細明體" w:hAnsi="新細明體" w:cs="新細明體" w:hint="eastAsia"/>
              </w:rPr>
              <w:t>第</w:t>
            </w:r>
            <w:r w:rsidR="00E25414">
              <w:rPr>
                <w:rFonts w:ascii="新細明體" w:eastAsia="新細明體" w:hAnsi="新細明體" w:cs="新細明體" w:hint="eastAsia"/>
              </w:rPr>
              <w:t>二</w:t>
            </w:r>
            <w:r>
              <w:rPr>
                <w:rFonts w:ascii="新細明體" w:eastAsia="新細明體" w:hAnsi="新細明體" w:cs="新細明體" w:hint="eastAsia"/>
              </w:rPr>
              <w:t>屆</w:t>
            </w:r>
            <w:r>
              <w:rPr>
                <w:sz w:val="26"/>
              </w:rPr>
              <w:t>花店從業人員</w:t>
            </w:r>
            <w:r w:rsidR="0013647F">
              <w:rPr>
                <w:rFonts w:hint="eastAsia"/>
                <w:sz w:val="26"/>
              </w:rPr>
              <w:t>證照</w:t>
            </w:r>
            <w:r>
              <w:rPr>
                <w:rFonts w:hint="eastAsia"/>
                <w:sz w:val="26"/>
              </w:rPr>
              <w:t>培訓班</w:t>
            </w:r>
            <w:r w:rsidR="0029524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55FC" w:rsidRPr="001C1E24" w14:paraId="110B2984" w14:textId="77777777" w:rsidTr="00C21A28">
        <w:trPr>
          <w:trHeight w:val="3628"/>
          <w:jc w:val="center"/>
        </w:trPr>
        <w:tc>
          <w:tcPr>
            <w:tcW w:w="1010" w:type="dxa"/>
            <w:tcBorders>
              <w:left w:val="single" w:sz="12" w:space="0" w:color="auto"/>
            </w:tcBorders>
            <w:vAlign w:val="center"/>
          </w:tcPr>
          <w:p w14:paraId="675B60D0" w14:textId="77777777" w:rsidR="0029524F" w:rsidRDefault="0029524F" w:rsidP="0029524F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379DF6DC" w14:textId="77777777" w:rsidR="0029524F" w:rsidRPr="00CD6B06" w:rsidRDefault="0029524F" w:rsidP="0029524F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911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421433F5" w14:textId="77777777" w:rsidR="0038007B" w:rsidRPr="0086753C" w:rsidRDefault="0029524F" w:rsidP="00FD4173">
            <w:pPr>
              <w:ind w:left="360" w:right="2384" w:hanging="240"/>
              <w:rPr>
                <w:rFonts w:asciiTheme="minorEastAsia" w:hAnsiTheme="minorEastAsia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主辦單位：環境規劃暨生物資源學院園藝暨生物技術</w:t>
            </w:r>
          </w:p>
          <w:p w14:paraId="1C1A1646" w14:textId="190436C4" w:rsidR="0038007B" w:rsidRPr="0086753C" w:rsidRDefault="0029524F" w:rsidP="00FD4173">
            <w:pPr>
              <w:ind w:left="360" w:right="2384" w:hanging="240"/>
              <w:rPr>
                <w:rFonts w:asciiTheme="minorEastAsia" w:hAnsiTheme="minorEastAsia" w:cs="Times New Roman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活動日期：</w:t>
            </w:r>
            <w:r w:rsidRPr="0086753C">
              <w:rPr>
                <w:rFonts w:asciiTheme="minorEastAsia" w:hAnsiTheme="minorEastAsia" w:cs="Times New Roman"/>
                <w:szCs w:val="24"/>
              </w:rPr>
              <w:t>11</w:t>
            </w:r>
            <w:r w:rsidR="0038007B" w:rsidRPr="0086753C">
              <w:rPr>
                <w:rFonts w:asciiTheme="minorEastAsia" w:hAnsiTheme="minorEastAsia" w:cs="Times New Roman" w:hint="eastAsia"/>
                <w:szCs w:val="24"/>
              </w:rPr>
              <w:t>5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 </w:t>
            </w:r>
            <w:r w:rsidRPr="0086753C">
              <w:rPr>
                <w:rFonts w:asciiTheme="minorEastAsia" w:hAnsiTheme="minorEastAsia"/>
                <w:szCs w:val="24"/>
              </w:rPr>
              <w:t xml:space="preserve">年 </w:t>
            </w:r>
            <w:r w:rsidR="009A3184">
              <w:rPr>
                <w:rFonts w:asciiTheme="minorEastAsia" w:hAnsiTheme="minorEastAsia"/>
                <w:szCs w:val="24"/>
              </w:rPr>
              <w:t>5</w:t>
            </w:r>
            <w:r w:rsidRPr="0086753C">
              <w:rPr>
                <w:rFonts w:asciiTheme="minorEastAsia" w:hAnsiTheme="minorEastAsia"/>
                <w:szCs w:val="24"/>
              </w:rPr>
              <w:t>月</w:t>
            </w:r>
            <w:r w:rsidR="00CF5862">
              <w:rPr>
                <w:rFonts w:asciiTheme="minorEastAsia" w:hAnsiTheme="minorEastAsia"/>
                <w:szCs w:val="24"/>
              </w:rPr>
              <w:t>26</w:t>
            </w:r>
            <w:r w:rsidR="00E7476C" w:rsidRPr="0086753C">
              <w:rPr>
                <w:rFonts w:asciiTheme="minorEastAsia" w:hAnsiTheme="minorEastAsia" w:hint="eastAsia"/>
                <w:szCs w:val="24"/>
              </w:rPr>
              <w:t>日</w:t>
            </w:r>
            <w:r w:rsidR="00E7476C" w:rsidRPr="0086753C">
              <w:rPr>
                <w:rFonts w:asciiTheme="minorEastAsia" w:hAnsiTheme="minorEastAsia"/>
                <w:szCs w:val="24"/>
              </w:rPr>
              <w:t>1</w:t>
            </w:r>
            <w:r w:rsidR="00193FBD" w:rsidRPr="0086753C">
              <w:rPr>
                <w:rFonts w:asciiTheme="minorEastAsia" w:hAnsiTheme="minorEastAsia"/>
                <w:szCs w:val="24"/>
              </w:rPr>
              <w:t>4:00</w:t>
            </w:r>
            <w:r w:rsidRPr="0086753C">
              <w:rPr>
                <w:rFonts w:asciiTheme="minorEastAsia" w:hAnsiTheme="minorEastAsia" w:cs="Times New Roman" w:hint="eastAsia"/>
                <w:szCs w:val="24"/>
              </w:rPr>
              <w:t>~</w:t>
            </w:r>
            <w:r w:rsidRPr="0086753C">
              <w:rPr>
                <w:rFonts w:asciiTheme="minorEastAsia" w:hAnsiTheme="minorEastAsia" w:cs="Times New Roman"/>
                <w:szCs w:val="24"/>
              </w:rPr>
              <w:t>1</w:t>
            </w:r>
            <w:r w:rsidR="0038007B" w:rsidRPr="0086753C">
              <w:rPr>
                <w:rFonts w:asciiTheme="minorEastAsia" w:hAnsiTheme="minorEastAsia" w:cs="Times New Roman" w:hint="eastAsia"/>
                <w:szCs w:val="24"/>
              </w:rPr>
              <w:t>7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:00 </w:t>
            </w:r>
          </w:p>
          <w:p w14:paraId="2FD52DDC" w14:textId="77777777" w:rsidR="0029524F" w:rsidRPr="0086753C" w:rsidRDefault="0029524F" w:rsidP="00FD4173">
            <w:pPr>
              <w:ind w:left="360" w:right="2384" w:hanging="240"/>
              <w:rPr>
                <w:rFonts w:asciiTheme="minorEastAsia" w:hAnsiTheme="minorEastAsia" w:cs="Times New Roman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活動地點：</w:t>
            </w:r>
            <w:r w:rsidR="00193FBD" w:rsidRPr="0086753C">
              <w:rPr>
                <w:rFonts w:asciiTheme="minorEastAsia" w:hAnsiTheme="minorEastAsia" w:hint="eastAsia"/>
                <w:szCs w:val="24"/>
              </w:rPr>
              <w:t>大功</w:t>
            </w:r>
            <w:r w:rsidR="00193FBD" w:rsidRPr="0086753C">
              <w:rPr>
                <w:rFonts w:asciiTheme="minorEastAsia" w:hAnsiTheme="minorEastAsia"/>
                <w:szCs w:val="24"/>
              </w:rPr>
              <w:t>302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 </w:t>
            </w:r>
          </w:p>
          <w:p w14:paraId="204D0DC4" w14:textId="77777777" w:rsidR="0086032F" w:rsidRPr="0086753C" w:rsidRDefault="0086032F" w:rsidP="00FD4173">
            <w:pPr>
              <w:ind w:left="360" w:right="2384" w:hanging="240"/>
              <w:rPr>
                <w:rFonts w:asciiTheme="minorEastAsia" w:hAnsiTheme="minorEastAsia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</w:t>
            </w:r>
            <w:r w:rsidRPr="0086753C">
              <w:rPr>
                <w:rFonts w:asciiTheme="minorEastAsia" w:hAnsiTheme="minorEastAsia" w:hint="eastAsia"/>
                <w:szCs w:val="24"/>
              </w:rPr>
              <w:t>內容</w:t>
            </w:r>
            <w:r w:rsidRPr="0086753C">
              <w:rPr>
                <w:rFonts w:asciiTheme="minorEastAsia" w:hAnsiTheme="minorEastAsia"/>
                <w:szCs w:val="24"/>
              </w:rPr>
              <w:t>：</w:t>
            </w:r>
          </w:p>
          <w:p w14:paraId="2C1AFF14" w14:textId="77777777" w:rsidR="005F6477" w:rsidRDefault="00CF5862" w:rsidP="005F6477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實際操作花材處理</w:t>
            </w:r>
          </w:p>
          <w:p w14:paraId="54AE0F3F" w14:textId="77777777" w:rsidR="00CF5862" w:rsidRDefault="00CF5862" w:rsidP="005F6477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花材的呈列方式</w:t>
            </w:r>
          </w:p>
          <w:p w14:paraId="159704A1" w14:textId="4039D419" w:rsidR="00CF5862" w:rsidRDefault="00CF5862" w:rsidP="005F6477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花店業務的基礎概論</w:t>
            </w:r>
          </w:p>
          <w:p w14:paraId="41D1120D" w14:textId="61457FB8" w:rsidR="00CF5862" w:rsidRDefault="00CF5862" w:rsidP="005F6477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色環介紹</w:t>
            </w:r>
          </w:p>
          <w:p w14:paraId="68C77785" w14:textId="77777777" w:rsidR="00CF5862" w:rsidRDefault="00CF5862" w:rsidP="005F6477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如何打海綿</w:t>
            </w:r>
          </w:p>
          <w:p w14:paraId="11269ABE" w14:textId="39D7375E" w:rsidR="00CF5862" w:rsidRPr="00CF5862" w:rsidRDefault="00CF5862" w:rsidP="00CF5862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插出一個色環</w:t>
            </w:r>
          </w:p>
        </w:tc>
      </w:tr>
      <w:tr w:rsidR="001755FC" w:rsidRPr="004F456F" w14:paraId="65D325A9" w14:textId="77777777" w:rsidTr="00C21A28">
        <w:trPr>
          <w:trHeight w:val="753"/>
          <w:jc w:val="center"/>
        </w:trPr>
        <w:tc>
          <w:tcPr>
            <w:tcW w:w="1010" w:type="dxa"/>
            <w:vMerge w:val="restart"/>
            <w:tcBorders>
              <w:left w:val="single" w:sz="12" w:space="0" w:color="auto"/>
            </w:tcBorders>
            <w:vAlign w:val="center"/>
          </w:tcPr>
          <w:p w14:paraId="74447328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0102CD4E" w14:textId="77777777" w:rsidR="005154D4" w:rsidRPr="00CD6B06" w:rsidRDefault="005154D4" w:rsidP="00751A12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lastRenderedPageBreak/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7197" w:type="dxa"/>
            <w:tcBorders>
              <w:right w:val="single" w:sz="4" w:space="0" w:color="auto"/>
            </w:tcBorders>
            <w:vAlign w:val="center"/>
          </w:tcPr>
          <w:p w14:paraId="638AE1E8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lastRenderedPageBreak/>
              <w:t>活動照片電子檔名稱</w:t>
            </w:r>
          </w:p>
          <w:p w14:paraId="62096071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C5A838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1755FC" w:rsidRPr="004F456F" w14:paraId="4BC345CC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7058C2DF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1838D63B" w14:textId="77777777" w:rsidR="005154D4" w:rsidRPr="000A3C6D" w:rsidRDefault="009A318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F523A2C" wp14:editId="5B3B1BFB">
                  <wp:extent cx="3484024" cy="2613018"/>
                  <wp:effectExtent l="0" t="0" r="0" b="3810"/>
                  <wp:docPr id="168694931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949313" name="圖片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024" cy="2613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577F5A97" w14:textId="77777777" w:rsidR="005154D4" w:rsidRPr="000A3C6D" w:rsidRDefault="005F6477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講解花材整理</w:t>
            </w:r>
          </w:p>
        </w:tc>
      </w:tr>
      <w:tr w:rsidR="001755FC" w:rsidRPr="004F456F" w14:paraId="26AC9B74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D596F04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0B04A002" w14:textId="77777777" w:rsidR="005154D4" w:rsidRPr="000A3C6D" w:rsidRDefault="009A318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7C2B78D" wp14:editId="737E9C32">
                  <wp:extent cx="3601822" cy="2701366"/>
                  <wp:effectExtent l="0" t="0" r="5080" b="3810"/>
                  <wp:docPr id="996204023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204023" name="圖片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1822" cy="270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4B7B1F01" w14:textId="6746EEA5" w:rsidR="005154D4" w:rsidRDefault="00CF5862" w:rsidP="005F6477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學生操作花材整理</w:t>
            </w:r>
          </w:p>
          <w:p w14:paraId="4D613EA2" w14:textId="77777777" w:rsidR="00D73F7A" w:rsidRPr="000A3C6D" w:rsidRDefault="00D73F7A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</w:p>
        </w:tc>
      </w:tr>
      <w:tr w:rsidR="001755FC" w:rsidRPr="004F456F" w14:paraId="0EBB6ADB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46D4795F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60410F3F" w14:textId="77777777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D39DF75" wp14:editId="76C15FA1">
                  <wp:extent cx="3966198" cy="2974648"/>
                  <wp:effectExtent l="0" t="0" r="0" b="0"/>
                  <wp:docPr id="1736568744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6568744" name="圖片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6198" cy="2974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3AF2C6A5" w14:textId="5754A604" w:rsidR="005154D4" w:rsidRPr="000A3C6D" w:rsidRDefault="00CF5862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講解花材的呈列方式</w:t>
            </w:r>
          </w:p>
        </w:tc>
      </w:tr>
      <w:tr w:rsidR="001755FC" w:rsidRPr="004F456F" w14:paraId="095F4C12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46FF0EE7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41EB885D" w14:textId="6136DC53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740D5EE" wp14:editId="4028C2AE">
                  <wp:extent cx="2986800" cy="2240100"/>
                  <wp:effectExtent l="0" t="0" r="0" b="0"/>
                  <wp:docPr id="1713137458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137458" name="圖片 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6800" cy="224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F6477">
              <w:rPr>
                <w:rFonts w:ascii="標楷體" w:eastAsia="標楷體" w:hAnsi="標楷體"/>
                <w:noProof/>
              </w:rPr>
              <w:drawing>
                <wp:inline distT="0" distB="0" distL="0" distR="0" wp14:anchorId="6A478355" wp14:editId="5551DA19">
                  <wp:extent cx="2880417" cy="2160312"/>
                  <wp:effectExtent l="0" t="0" r="2540" b="0"/>
                  <wp:docPr id="4794760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47600" name="圖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417" cy="216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F5862">
              <w:rPr>
                <w:rFonts w:ascii="標楷體" w:eastAsia="標楷體" w:hAnsi="標楷體"/>
                <w:noProof/>
              </w:rPr>
              <w:drawing>
                <wp:inline distT="0" distB="0" distL="0" distR="0" wp14:anchorId="10AF4BE0" wp14:editId="521A483B">
                  <wp:extent cx="2907323" cy="2180643"/>
                  <wp:effectExtent l="0" t="0" r="1270" b="3810"/>
                  <wp:docPr id="1939083622" name="圖片 1" descr="一張含有 服裝, 人員, 室內, 人的臉孔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083622" name="圖片 1" descr="一張含有 服裝, 人員, 室內, 人的臉孔 的圖片&#10;&#10;自動產生的描述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282" cy="2193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03DB2677" w14:textId="6A378A5D" w:rsidR="002F01F6" w:rsidRPr="000A3C6D" w:rsidRDefault="00D73F7A" w:rsidP="001755FC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講解</w:t>
            </w:r>
            <w:r w:rsidR="00CF5862">
              <w:rPr>
                <w:rFonts w:ascii="標楷體" w:eastAsia="標楷體" w:hAnsi="標楷體" w:hint="eastAsia"/>
              </w:rPr>
              <w:t>花店業務概論以及教學如何打海綿以及色環介紹與實作色環桌花</w:t>
            </w:r>
          </w:p>
        </w:tc>
      </w:tr>
      <w:tr w:rsidR="001755FC" w:rsidRPr="004F456F" w14:paraId="499909DB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27F601CB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23AF8584" w14:textId="0CDC07EB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3038581" wp14:editId="35B3E9BA">
                  <wp:extent cx="3225752" cy="2419314"/>
                  <wp:effectExtent l="0" t="0" r="635" b="0"/>
                  <wp:docPr id="1201393489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393489" name="圖片 1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752" cy="2419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F5862">
              <w:rPr>
                <w:rFonts w:ascii="標楷體" w:eastAsia="標楷體" w:hAnsi="標楷體"/>
                <w:noProof/>
              </w:rPr>
              <w:drawing>
                <wp:inline distT="0" distB="0" distL="0" distR="0" wp14:anchorId="70286CEE" wp14:editId="1A792CAF">
                  <wp:extent cx="3256329" cy="2442246"/>
                  <wp:effectExtent l="0" t="0" r="0" b="0"/>
                  <wp:docPr id="1459276531" name="圖片 7" descr="一張含有 服裝, 人員, 室內, 花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276531" name="圖片 7" descr="一張含有 服裝, 人員, 室內, 花 的圖片&#10;&#10;自動產生的描述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6329" cy="2442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1FA1D858" w14:textId="77777777" w:rsidR="001755FC" w:rsidRDefault="002F01F6" w:rsidP="00D73F7A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學生實作</w:t>
            </w:r>
            <w:r w:rsidR="005F6477">
              <w:rPr>
                <w:rFonts w:ascii="標楷體" w:eastAsia="標楷體" w:hAnsi="標楷體" w:hint="eastAsia"/>
              </w:rPr>
              <w:t>與全體師生作品合照</w:t>
            </w:r>
          </w:p>
          <w:p w14:paraId="1EF57513" w14:textId="77777777" w:rsidR="005F6477" w:rsidRPr="000A3C6D" w:rsidRDefault="005F6477" w:rsidP="00D73F7A">
            <w:pPr>
              <w:ind w:left="360" w:hanging="240"/>
              <w:jc w:val="both"/>
              <w:rPr>
                <w:rFonts w:ascii="標楷體" w:eastAsia="標楷體" w:hAnsi="標楷體"/>
              </w:rPr>
            </w:pPr>
          </w:p>
        </w:tc>
      </w:tr>
    </w:tbl>
    <w:p w14:paraId="0F1BF9FE" w14:textId="135B47FF" w:rsidR="00BC55D2" w:rsidRDefault="00BC55D2" w:rsidP="00406B79">
      <w:pPr>
        <w:ind w:leftChars="20" w:left="146" w:hangingChars="41" w:hanging="98"/>
      </w:pPr>
    </w:p>
    <w:sectPr w:rsidR="00BC55D2" w:rsidSect="00197A2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8272F" w14:textId="77777777" w:rsidR="00606B12" w:rsidRDefault="00606B12" w:rsidP="00B23FF5">
      <w:pPr>
        <w:ind w:left="360" w:hanging="240"/>
      </w:pPr>
      <w:r>
        <w:separator/>
      </w:r>
    </w:p>
  </w:endnote>
  <w:endnote w:type="continuationSeparator" w:id="0">
    <w:p w14:paraId="72D292D5" w14:textId="77777777" w:rsidR="00606B12" w:rsidRDefault="00606B12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5396B" w14:textId="77777777" w:rsidR="00153592" w:rsidRDefault="00153592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59537BA3" w14:textId="77777777" w:rsidR="00153592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58F" w:rsidRPr="00BC058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72BB1333" w14:textId="77777777" w:rsidR="00153592" w:rsidRDefault="00153592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47E8F" w14:textId="77777777" w:rsidR="00153592" w:rsidRDefault="00153592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8830F" w14:textId="77777777" w:rsidR="00606B12" w:rsidRDefault="00606B12" w:rsidP="00B23FF5">
      <w:pPr>
        <w:ind w:left="360" w:hanging="240"/>
      </w:pPr>
      <w:r>
        <w:separator/>
      </w:r>
    </w:p>
  </w:footnote>
  <w:footnote w:type="continuationSeparator" w:id="0">
    <w:p w14:paraId="359F9217" w14:textId="77777777" w:rsidR="00606B12" w:rsidRDefault="00606B12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180F0" w14:textId="77777777" w:rsidR="00153592" w:rsidRDefault="00153592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241F5" w14:textId="77777777" w:rsidR="00153592" w:rsidRDefault="00153592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FB68" w14:textId="77777777" w:rsidR="00153592" w:rsidRDefault="00153592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4934"/>
    <w:multiLevelType w:val="multilevel"/>
    <w:tmpl w:val="1C58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E0ECD"/>
    <w:multiLevelType w:val="hybridMultilevel"/>
    <w:tmpl w:val="F458728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5645DD1"/>
    <w:multiLevelType w:val="multilevel"/>
    <w:tmpl w:val="D8FE2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75CEB"/>
    <w:multiLevelType w:val="hybridMultilevel"/>
    <w:tmpl w:val="B492FC7E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4" w15:restartNumberingAfterBreak="0">
    <w:nsid w:val="32CE46B5"/>
    <w:multiLevelType w:val="hybridMultilevel"/>
    <w:tmpl w:val="85581AF0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55D51455"/>
    <w:multiLevelType w:val="hybridMultilevel"/>
    <w:tmpl w:val="858CBF42"/>
    <w:lvl w:ilvl="0" w:tplc="BB540C6A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825D9E">
      <w:start w:val="1"/>
      <w:numFmt w:val="bullet"/>
      <w:lvlText w:val="o"/>
      <w:lvlJc w:val="left"/>
      <w:pPr>
        <w:ind w:left="14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E27712">
      <w:start w:val="1"/>
      <w:numFmt w:val="bullet"/>
      <w:lvlText w:val="▪"/>
      <w:lvlJc w:val="left"/>
      <w:pPr>
        <w:ind w:left="22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1C6318">
      <w:start w:val="1"/>
      <w:numFmt w:val="bullet"/>
      <w:lvlText w:val="•"/>
      <w:lvlJc w:val="left"/>
      <w:pPr>
        <w:ind w:left="29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169FB6">
      <w:start w:val="1"/>
      <w:numFmt w:val="bullet"/>
      <w:lvlText w:val="o"/>
      <w:lvlJc w:val="left"/>
      <w:pPr>
        <w:ind w:left="3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F2798C">
      <w:start w:val="1"/>
      <w:numFmt w:val="bullet"/>
      <w:lvlText w:val="▪"/>
      <w:lvlJc w:val="left"/>
      <w:pPr>
        <w:ind w:left="4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14C822">
      <w:start w:val="1"/>
      <w:numFmt w:val="bullet"/>
      <w:lvlText w:val="•"/>
      <w:lvlJc w:val="left"/>
      <w:pPr>
        <w:ind w:left="51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4A43D0">
      <w:start w:val="1"/>
      <w:numFmt w:val="bullet"/>
      <w:lvlText w:val="o"/>
      <w:lvlJc w:val="left"/>
      <w:pPr>
        <w:ind w:left="58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98A7BA">
      <w:start w:val="1"/>
      <w:numFmt w:val="bullet"/>
      <w:lvlText w:val="▪"/>
      <w:lvlJc w:val="left"/>
      <w:pPr>
        <w:ind w:left="65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DB242D"/>
    <w:multiLevelType w:val="multilevel"/>
    <w:tmpl w:val="0F02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383B11"/>
    <w:multiLevelType w:val="multilevel"/>
    <w:tmpl w:val="72689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71B41"/>
    <w:multiLevelType w:val="multilevel"/>
    <w:tmpl w:val="A7F2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007FE4"/>
    <w:multiLevelType w:val="multilevel"/>
    <w:tmpl w:val="424A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234036">
    <w:abstractNumId w:val="5"/>
  </w:num>
  <w:num w:numId="2" w16cid:durableId="1913660379">
    <w:abstractNumId w:val="4"/>
  </w:num>
  <w:num w:numId="3" w16cid:durableId="1749695721">
    <w:abstractNumId w:val="1"/>
  </w:num>
  <w:num w:numId="4" w16cid:durableId="478570844">
    <w:abstractNumId w:val="9"/>
  </w:num>
  <w:num w:numId="5" w16cid:durableId="1406731206">
    <w:abstractNumId w:val="7"/>
  </w:num>
  <w:num w:numId="6" w16cid:durableId="781607301">
    <w:abstractNumId w:val="8"/>
  </w:num>
  <w:num w:numId="7" w16cid:durableId="1960716180">
    <w:abstractNumId w:val="6"/>
  </w:num>
  <w:num w:numId="8" w16cid:durableId="303588435">
    <w:abstractNumId w:val="0"/>
  </w:num>
  <w:num w:numId="9" w16cid:durableId="1238902360">
    <w:abstractNumId w:val="2"/>
  </w:num>
  <w:num w:numId="10" w16cid:durableId="1232347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attachedTemplate r:id="rId1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862"/>
    <w:rsid w:val="00017EC8"/>
    <w:rsid w:val="00033373"/>
    <w:rsid w:val="000562F5"/>
    <w:rsid w:val="000611E4"/>
    <w:rsid w:val="00080EF3"/>
    <w:rsid w:val="00083330"/>
    <w:rsid w:val="00092FC2"/>
    <w:rsid w:val="000B416E"/>
    <w:rsid w:val="000D26DA"/>
    <w:rsid w:val="000D6B66"/>
    <w:rsid w:val="000E236E"/>
    <w:rsid w:val="000E55B5"/>
    <w:rsid w:val="000E57E3"/>
    <w:rsid w:val="001112E5"/>
    <w:rsid w:val="00113D38"/>
    <w:rsid w:val="00120BF8"/>
    <w:rsid w:val="0012581D"/>
    <w:rsid w:val="001272BF"/>
    <w:rsid w:val="0013647F"/>
    <w:rsid w:val="001369F7"/>
    <w:rsid w:val="0014348C"/>
    <w:rsid w:val="00150C69"/>
    <w:rsid w:val="00153592"/>
    <w:rsid w:val="0015616E"/>
    <w:rsid w:val="00160661"/>
    <w:rsid w:val="001755FC"/>
    <w:rsid w:val="00181BF9"/>
    <w:rsid w:val="00193E9D"/>
    <w:rsid w:val="00193FBD"/>
    <w:rsid w:val="001B0375"/>
    <w:rsid w:val="001B2F52"/>
    <w:rsid w:val="001D301B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9524F"/>
    <w:rsid w:val="0029612F"/>
    <w:rsid w:val="002A50E6"/>
    <w:rsid w:val="002A614C"/>
    <w:rsid w:val="002B1169"/>
    <w:rsid w:val="002F01F6"/>
    <w:rsid w:val="00330FED"/>
    <w:rsid w:val="00343994"/>
    <w:rsid w:val="00354423"/>
    <w:rsid w:val="003645C9"/>
    <w:rsid w:val="003740FD"/>
    <w:rsid w:val="0038007B"/>
    <w:rsid w:val="003A7DBF"/>
    <w:rsid w:val="003C4882"/>
    <w:rsid w:val="003D2B26"/>
    <w:rsid w:val="003F12C0"/>
    <w:rsid w:val="003F61D5"/>
    <w:rsid w:val="003F7A1E"/>
    <w:rsid w:val="003F7E0E"/>
    <w:rsid w:val="00406B79"/>
    <w:rsid w:val="00410E13"/>
    <w:rsid w:val="004341BC"/>
    <w:rsid w:val="004471C9"/>
    <w:rsid w:val="00457A1E"/>
    <w:rsid w:val="00466545"/>
    <w:rsid w:val="004A258D"/>
    <w:rsid w:val="004A29ED"/>
    <w:rsid w:val="004B15DC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23C06"/>
    <w:rsid w:val="00552264"/>
    <w:rsid w:val="00554468"/>
    <w:rsid w:val="00562725"/>
    <w:rsid w:val="0057201E"/>
    <w:rsid w:val="005724A3"/>
    <w:rsid w:val="00592CC9"/>
    <w:rsid w:val="00597DCA"/>
    <w:rsid w:val="005C11F5"/>
    <w:rsid w:val="005E1983"/>
    <w:rsid w:val="005F6477"/>
    <w:rsid w:val="00603F7C"/>
    <w:rsid w:val="00606B12"/>
    <w:rsid w:val="00613227"/>
    <w:rsid w:val="00617A41"/>
    <w:rsid w:val="00656733"/>
    <w:rsid w:val="006647F3"/>
    <w:rsid w:val="00684CAE"/>
    <w:rsid w:val="006B3051"/>
    <w:rsid w:val="006B368D"/>
    <w:rsid w:val="006C00EC"/>
    <w:rsid w:val="006C58CC"/>
    <w:rsid w:val="006E04AB"/>
    <w:rsid w:val="00701FD1"/>
    <w:rsid w:val="0070235E"/>
    <w:rsid w:val="00721127"/>
    <w:rsid w:val="0075709C"/>
    <w:rsid w:val="0079038A"/>
    <w:rsid w:val="00791708"/>
    <w:rsid w:val="007B623C"/>
    <w:rsid w:val="007D5CFA"/>
    <w:rsid w:val="007E045A"/>
    <w:rsid w:val="00814324"/>
    <w:rsid w:val="00821128"/>
    <w:rsid w:val="00831778"/>
    <w:rsid w:val="008328BE"/>
    <w:rsid w:val="008424F1"/>
    <w:rsid w:val="0086032F"/>
    <w:rsid w:val="0086753C"/>
    <w:rsid w:val="00872AE2"/>
    <w:rsid w:val="008737D0"/>
    <w:rsid w:val="00883668"/>
    <w:rsid w:val="008A42DA"/>
    <w:rsid w:val="008A6FB5"/>
    <w:rsid w:val="008B4AE5"/>
    <w:rsid w:val="008D5BE1"/>
    <w:rsid w:val="008E4C06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184"/>
    <w:rsid w:val="009A3DF2"/>
    <w:rsid w:val="009B165F"/>
    <w:rsid w:val="009C68C4"/>
    <w:rsid w:val="009D0A74"/>
    <w:rsid w:val="009D4D73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4195B"/>
    <w:rsid w:val="00B41E14"/>
    <w:rsid w:val="00B53BAB"/>
    <w:rsid w:val="00B5503E"/>
    <w:rsid w:val="00B62A70"/>
    <w:rsid w:val="00B77EA2"/>
    <w:rsid w:val="00B92094"/>
    <w:rsid w:val="00BA069C"/>
    <w:rsid w:val="00BA7DBC"/>
    <w:rsid w:val="00BB5CD8"/>
    <w:rsid w:val="00BC03CA"/>
    <w:rsid w:val="00BC058F"/>
    <w:rsid w:val="00BC55D2"/>
    <w:rsid w:val="00BD21F9"/>
    <w:rsid w:val="00BD5CCF"/>
    <w:rsid w:val="00BD622A"/>
    <w:rsid w:val="00BE28E6"/>
    <w:rsid w:val="00BE2A7B"/>
    <w:rsid w:val="00C061DC"/>
    <w:rsid w:val="00C10948"/>
    <w:rsid w:val="00C152B8"/>
    <w:rsid w:val="00C1647E"/>
    <w:rsid w:val="00C21A28"/>
    <w:rsid w:val="00C41DBC"/>
    <w:rsid w:val="00C61B34"/>
    <w:rsid w:val="00C674E9"/>
    <w:rsid w:val="00C75BA7"/>
    <w:rsid w:val="00C85903"/>
    <w:rsid w:val="00CA6A42"/>
    <w:rsid w:val="00CA789C"/>
    <w:rsid w:val="00CB0934"/>
    <w:rsid w:val="00CC3263"/>
    <w:rsid w:val="00CC3299"/>
    <w:rsid w:val="00CD0C6E"/>
    <w:rsid w:val="00CD6B1E"/>
    <w:rsid w:val="00CF5862"/>
    <w:rsid w:val="00CF6CE0"/>
    <w:rsid w:val="00D17A99"/>
    <w:rsid w:val="00D47A2C"/>
    <w:rsid w:val="00D61206"/>
    <w:rsid w:val="00D73F7A"/>
    <w:rsid w:val="00D8364E"/>
    <w:rsid w:val="00D9258C"/>
    <w:rsid w:val="00DA393E"/>
    <w:rsid w:val="00DA5BFA"/>
    <w:rsid w:val="00DB5541"/>
    <w:rsid w:val="00DB6801"/>
    <w:rsid w:val="00E25414"/>
    <w:rsid w:val="00E54DDB"/>
    <w:rsid w:val="00E70B4B"/>
    <w:rsid w:val="00E71E26"/>
    <w:rsid w:val="00E7476C"/>
    <w:rsid w:val="00E83F85"/>
    <w:rsid w:val="00E9468D"/>
    <w:rsid w:val="00EE2775"/>
    <w:rsid w:val="00EF0C35"/>
    <w:rsid w:val="00F01582"/>
    <w:rsid w:val="00F10916"/>
    <w:rsid w:val="00F21BF7"/>
    <w:rsid w:val="00F33C19"/>
    <w:rsid w:val="00F52604"/>
    <w:rsid w:val="00F90777"/>
    <w:rsid w:val="00F90D9B"/>
    <w:rsid w:val="00FA3CD5"/>
    <w:rsid w:val="00FB6A67"/>
    <w:rsid w:val="00FC36AE"/>
    <w:rsid w:val="00FD23E3"/>
    <w:rsid w:val="00FD417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742BE"/>
  <w15:docId w15:val="{CB06E46E-2008-2740-A22B-87B7764E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paragraph" w:styleId="2">
    <w:name w:val="heading 2"/>
    <w:basedOn w:val="a"/>
    <w:link w:val="20"/>
    <w:uiPriority w:val="9"/>
    <w:qFormat/>
    <w:rsid w:val="001B0375"/>
    <w:pPr>
      <w:widowControl/>
      <w:spacing w:before="100" w:beforeAutospacing="1" w:after="100" w:afterAutospacing="1"/>
      <w:ind w:leftChars="0" w:left="0" w:firstLineChars="0" w:firstLine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List Paragraph"/>
    <w:basedOn w:val="a"/>
    <w:uiPriority w:val="34"/>
    <w:qFormat/>
    <w:rsid w:val="0086032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1B0375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8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wangaiqing/Desktop/0519&#25335;&#35997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0519拷貝.dotx</Template>
  <TotalTime>0</TotalTime>
  <Pages>4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王艾晴</dc:creator>
  <cp:lastModifiedBy>王艾晴</cp:lastModifiedBy>
  <cp:revision>2</cp:revision>
  <cp:lastPrinted>2026-05-28T06:39:00Z</cp:lastPrinted>
  <dcterms:created xsi:type="dcterms:W3CDTF">2026-06-04T06:27:00Z</dcterms:created>
  <dcterms:modified xsi:type="dcterms:W3CDTF">2026-06-04T06:27:00Z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2026-03-27T05:53:41Z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764dec89-b585-4b42-8915-69a01789c2ef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