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24CA2" w14:textId="77777777" w:rsidR="005154D4" w:rsidRPr="00C67B05" w:rsidRDefault="00DB6801" w:rsidP="005154D4">
      <w:pPr>
        <w:spacing w:line="0" w:lineRule="atLeast"/>
        <w:ind w:left="440" w:hanging="320"/>
        <w:jc w:val="center"/>
        <w:rPr>
          <w:rFonts w:ascii="Times New Roman" w:eastAsia="標楷體" w:hAnsi="標楷體"/>
          <w:b/>
          <w:sz w:val="32"/>
          <w:szCs w:val="32"/>
        </w:rPr>
      </w:pPr>
      <w:r w:rsidRPr="00DB6801">
        <w:rPr>
          <w:rFonts w:ascii="Times New Roman" w:eastAsia="標楷體" w:hAnsi="標楷體" w:hint="eastAsia"/>
          <w:b/>
          <w:sz w:val="32"/>
          <w:szCs w:val="32"/>
        </w:rPr>
        <w:t>中國文化大學教育部高教深耕計畫</w:t>
      </w:r>
      <w:r w:rsidR="005154D4">
        <w:rPr>
          <w:rFonts w:ascii="Times New Roman" w:eastAsia="標楷體" w:hAnsi="標楷體" w:hint="eastAsia"/>
          <w:b/>
          <w:sz w:val="32"/>
          <w:szCs w:val="32"/>
        </w:rPr>
        <w:t>計畫成果紀錄表</w:t>
      </w:r>
    </w:p>
    <w:p w14:paraId="5102D185" w14:textId="77777777" w:rsidR="005154D4" w:rsidRPr="00AA4D32" w:rsidRDefault="005154D4" w:rsidP="005154D4">
      <w:pPr>
        <w:spacing w:line="0" w:lineRule="atLeast"/>
        <w:ind w:left="360" w:hanging="240"/>
        <w:jc w:val="center"/>
        <w:rPr>
          <w:rFonts w:ascii="Times New Roman" w:eastAsia="標楷體" w:hAnsi="標楷體"/>
          <w:b/>
          <w:szCs w:val="24"/>
        </w:rPr>
      </w:pP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7197"/>
        <w:gridCol w:w="1913"/>
      </w:tblGrid>
      <w:tr w:rsidR="001755FC" w:rsidRPr="001C1E24" w14:paraId="63ADB551" w14:textId="77777777" w:rsidTr="00C21A28">
        <w:trPr>
          <w:trHeight w:val="567"/>
          <w:jc w:val="center"/>
        </w:trPr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42CC018" w14:textId="77777777" w:rsidR="0029524F" w:rsidRPr="00DD15DF" w:rsidRDefault="0029524F" w:rsidP="0029524F">
            <w:pPr>
              <w:ind w:left="36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子</w:t>
            </w:r>
            <w:r w:rsidRPr="00DD15DF">
              <w:rPr>
                <w:rFonts w:ascii="標楷體" w:eastAsia="標楷體" w:hAnsi="標楷體" w:hint="eastAsia"/>
                <w:b/>
                <w:szCs w:val="24"/>
              </w:rPr>
              <w:t>計畫</w:t>
            </w:r>
          </w:p>
        </w:tc>
        <w:tc>
          <w:tcPr>
            <w:tcW w:w="911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D23E52" w14:textId="2E2FDA18" w:rsidR="0029524F" w:rsidRPr="00C85903" w:rsidRDefault="0029524F" w:rsidP="0029524F">
            <w:pPr>
              <w:ind w:left="380" w:hanging="26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11</w:t>
            </w:r>
            <w:r w:rsidR="0038007B">
              <w:rPr>
                <w:rFonts w:ascii="Times New Roman" w:eastAsia="Times New Roman" w:hAnsi="Times New Roman" w:cs="Times New Roman" w:hint="eastAsia"/>
                <w:sz w:val="26"/>
              </w:rPr>
              <w:t>5</w:t>
            </w:r>
            <w:r>
              <w:rPr>
                <w:sz w:val="26"/>
              </w:rPr>
              <w:t>年高教深耕</w:t>
            </w:r>
            <w:r>
              <w:rPr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C1 </w:t>
            </w:r>
            <w:r>
              <w:rPr>
                <w:sz w:val="26"/>
              </w:rPr>
              <w:t>計畫</w:t>
            </w:r>
            <w:r>
              <w:rPr>
                <w:rFonts w:ascii="Times New Roman" w:eastAsia="Times New Roman" w:hAnsi="Times New Roman" w:cs="Times New Roman"/>
                <w:sz w:val="26"/>
              </w:rPr>
              <w:t>-</w:t>
            </w:r>
            <w:r>
              <w:rPr>
                <w:sz w:val="26"/>
              </w:rPr>
              <w:t>以花店從業人員</w:t>
            </w:r>
            <w:r w:rsidR="00D61206">
              <w:rPr>
                <w:rFonts w:hint="eastAsia"/>
                <w:sz w:val="26"/>
              </w:rPr>
              <w:t>證照</w:t>
            </w:r>
            <w:r w:rsidR="00E25414">
              <w:rPr>
                <w:rFonts w:hint="eastAsia"/>
                <w:sz w:val="26"/>
              </w:rPr>
              <w:t>培訓</w:t>
            </w:r>
            <w:r w:rsidR="00D61206">
              <w:rPr>
                <w:rFonts w:hint="eastAsia"/>
                <w:sz w:val="26"/>
              </w:rPr>
              <w:t>班</w:t>
            </w:r>
          </w:p>
        </w:tc>
      </w:tr>
      <w:tr w:rsidR="001755FC" w:rsidRPr="001C1E24" w14:paraId="41919D44" w14:textId="77777777" w:rsidTr="00C21A28">
        <w:trPr>
          <w:trHeight w:val="567"/>
          <w:jc w:val="center"/>
        </w:trPr>
        <w:tc>
          <w:tcPr>
            <w:tcW w:w="10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A11C310" w14:textId="77777777" w:rsidR="0029524F" w:rsidRDefault="0029524F" w:rsidP="0029524F">
            <w:pPr>
              <w:ind w:leftChars="16" w:left="38" w:firstLineChars="0" w:firstLine="0"/>
              <w:rPr>
                <w:rFonts w:ascii="Times New Roman" w:eastAsia="標楷體" w:hAnsi="標楷體"/>
                <w:b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szCs w:val="24"/>
              </w:rPr>
              <w:t>具體作法</w:t>
            </w:r>
          </w:p>
        </w:tc>
        <w:tc>
          <w:tcPr>
            <w:tcW w:w="911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750019" w14:textId="073BC0B1" w:rsidR="0029524F" w:rsidRPr="00A97F70" w:rsidRDefault="0029524F" w:rsidP="0029524F">
            <w:pPr>
              <w:ind w:left="360" w:hanging="24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t>由</w:t>
            </w:r>
            <w:r w:rsidR="0086032F">
              <w:rPr>
                <w:rFonts w:hint="eastAsia"/>
              </w:rPr>
              <w:t>專業</w:t>
            </w:r>
            <w:r>
              <w:t>講師授課，課程結束後進行資格考核，通過者可獲頒台灣花店協會認證證書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755FC" w:rsidRPr="001C1E24" w14:paraId="374BC3F9" w14:textId="77777777" w:rsidTr="00C21A28">
        <w:trPr>
          <w:trHeight w:val="567"/>
          <w:jc w:val="center"/>
        </w:trPr>
        <w:tc>
          <w:tcPr>
            <w:tcW w:w="1010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0A4B1FE9" w14:textId="77777777" w:rsidR="0029524F" w:rsidRPr="00CD6B06" w:rsidRDefault="0029524F" w:rsidP="0029524F">
            <w:pPr>
              <w:ind w:left="360" w:hanging="24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szCs w:val="24"/>
              </w:rPr>
              <w:t>主題</w:t>
            </w:r>
          </w:p>
        </w:tc>
        <w:tc>
          <w:tcPr>
            <w:tcW w:w="9110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7F13D7D3" w14:textId="2443DAAE" w:rsidR="0029524F" w:rsidRPr="00A97F70" w:rsidRDefault="0038007B" w:rsidP="0038007B">
            <w:pPr>
              <w:ind w:leftChars="20" w:left="146" w:hangingChars="41" w:hanging="98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新細明體" w:eastAsia="新細明體" w:hAnsi="新細明體" w:cs="新細明體" w:hint="eastAsia"/>
              </w:rPr>
              <w:t>第</w:t>
            </w:r>
            <w:r w:rsidR="00E25414">
              <w:rPr>
                <w:rFonts w:ascii="新細明體" w:eastAsia="新細明體" w:hAnsi="新細明體" w:cs="新細明體" w:hint="eastAsia"/>
              </w:rPr>
              <w:t>二</w:t>
            </w:r>
            <w:r>
              <w:rPr>
                <w:rFonts w:ascii="新細明體" w:eastAsia="新細明體" w:hAnsi="新細明體" w:cs="新細明體" w:hint="eastAsia"/>
              </w:rPr>
              <w:t>屆</w:t>
            </w:r>
            <w:r>
              <w:rPr>
                <w:sz w:val="26"/>
              </w:rPr>
              <w:t>花店從業人員</w:t>
            </w:r>
            <w:r w:rsidR="0013647F">
              <w:rPr>
                <w:rFonts w:hint="eastAsia"/>
                <w:sz w:val="26"/>
              </w:rPr>
              <w:t>證照</w:t>
            </w:r>
            <w:r>
              <w:rPr>
                <w:rFonts w:hint="eastAsia"/>
                <w:sz w:val="26"/>
              </w:rPr>
              <w:t>培訓班</w:t>
            </w:r>
            <w:r w:rsidR="0029524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1755FC" w:rsidRPr="001C1E24" w14:paraId="1E1E3CBF" w14:textId="77777777" w:rsidTr="00C21A28">
        <w:trPr>
          <w:trHeight w:val="3628"/>
          <w:jc w:val="center"/>
        </w:trPr>
        <w:tc>
          <w:tcPr>
            <w:tcW w:w="1010" w:type="dxa"/>
            <w:tcBorders>
              <w:left w:val="single" w:sz="12" w:space="0" w:color="auto"/>
            </w:tcBorders>
            <w:vAlign w:val="center"/>
          </w:tcPr>
          <w:p w14:paraId="70A9E6C5" w14:textId="77777777" w:rsidR="0029524F" w:rsidRDefault="0029524F" w:rsidP="0029524F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szCs w:val="24"/>
              </w:rPr>
              <w:t>內容</w:t>
            </w:r>
          </w:p>
          <w:p w14:paraId="41070010" w14:textId="77777777" w:rsidR="0029524F" w:rsidRPr="00CD6B06" w:rsidRDefault="0029524F" w:rsidP="0029524F">
            <w:pPr>
              <w:ind w:left="320" w:hanging="200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7A38F4">
              <w:rPr>
                <w:rFonts w:ascii="Times New Roman" w:eastAsia="標楷體" w:hAnsi="標楷體" w:hint="eastAsia"/>
                <w:sz w:val="20"/>
                <w:szCs w:val="20"/>
              </w:rPr>
              <w:t>（活動內容簡述</w:t>
            </w:r>
            <w:r>
              <w:rPr>
                <w:rFonts w:ascii="Times New Roman" w:eastAsia="標楷體" w:hAnsi="標楷體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標楷體" w:hint="eastAsia"/>
                <w:sz w:val="20"/>
                <w:szCs w:val="20"/>
              </w:rPr>
              <w:t>執行成效</w:t>
            </w:r>
            <w:r w:rsidRPr="007A38F4">
              <w:rPr>
                <w:rFonts w:ascii="Times New Roman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9110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3570EFFE" w14:textId="77777777" w:rsidR="0038007B" w:rsidRPr="0086753C" w:rsidRDefault="0029524F" w:rsidP="00FD4173">
            <w:pPr>
              <w:ind w:left="360" w:right="2384" w:hanging="240"/>
              <w:rPr>
                <w:rFonts w:asciiTheme="minorEastAsia" w:hAnsiTheme="minorEastAsia"/>
                <w:szCs w:val="24"/>
              </w:rPr>
            </w:pPr>
            <w:r w:rsidRPr="0086753C">
              <w:rPr>
                <w:rFonts w:asciiTheme="minorEastAsia" w:hAnsiTheme="minorEastAsia"/>
                <w:szCs w:val="24"/>
              </w:rPr>
              <w:t>主辦單位：環境規劃暨生物資源學院園藝暨生物技術</w:t>
            </w:r>
          </w:p>
          <w:p w14:paraId="429430AF" w14:textId="7FB0DD0B" w:rsidR="0038007B" w:rsidRPr="0086753C" w:rsidRDefault="0029524F" w:rsidP="00FD4173">
            <w:pPr>
              <w:ind w:left="360" w:right="2384" w:hanging="240"/>
              <w:rPr>
                <w:rFonts w:asciiTheme="minorEastAsia" w:hAnsiTheme="minorEastAsia" w:cs="Times New Roman"/>
                <w:szCs w:val="24"/>
              </w:rPr>
            </w:pPr>
            <w:r w:rsidRPr="0086753C">
              <w:rPr>
                <w:rFonts w:asciiTheme="minorEastAsia" w:hAnsiTheme="minorEastAsia"/>
                <w:szCs w:val="24"/>
              </w:rPr>
              <w:t>活動日期：</w:t>
            </w:r>
            <w:r w:rsidRPr="0086753C">
              <w:rPr>
                <w:rFonts w:asciiTheme="minorEastAsia" w:hAnsiTheme="minorEastAsia" w:cs="Times New Roman"/>
                <w:szCs w:val="24"/>
              </w:rPr>
              <w:t>11</w:t>
            </w:r>
            <w:r w:rsidR="0038007B" w:rsidRPr="0086753C">
              <w:rPr>
                <w:rFonts w:asciiTheme="minorEastAsia" w:hAnsiTheme="minorEastAsia" w:cs="Times New Roman" w:hint="eastAsia"/>
                <w:szCs w:val="24"/>
              </w:rPr>
              <w:t>5</w:t>
            </w:r>
            <w:r w:rsidRPr="0086753C">
              <w:rPr>
                <w:rFonts w:asciiTheme="minorEastAsia" w:hAnsiTheme="minorEastAsia" w:cs="Times New Roman"/>
                <w:szCs w:val="24"/>
              </w:rPr>
              <w:t xml:space="preserve"> </w:t>
            </w:r>
            <w:r w:rsidRPr="0086753C">
              <w:rPr>
                <w:rFonts w:asciiTheme="minorEastAsia" w:hAnsiTheme="minorEastAsia"/>
                <w:szCs w:val="24"/>
              </w:rPr>
              <w:t xml:space="preserve">年 </w:t>
            </w:r>
            <w:r w:rsidR="009A3184">
              <w:rPr>
                <w:rFonts w:asciiTheme="minorEastAsia" w:hAnsiTheme="minorEastAsia"/>
                <w:szCs w:val="24"/>
              </w:rPr>
              <w:t>5</w:t>
            </w:r>
            <w:r w:rsidRPr="0086753C">
              <w:rPr>
                <w:rFonts w:asciiTheme="minorEastAsia" w:hAnsiTheme="minorEastAsia"/>
                <w:szCs w:val="24"/>
              </w:rPr>
              <w:t>月</w:t>
            </w:r>
            <w:r w:rsidR="00E7476C" w:rsidRPr="0086753C">
              <w:rPr>
                <w:rFonts w:asciiTheme="minorEastAsia" w:hAnsiTheme="minorEastAsia" w:hint="eastAsia"/>
                <w:szCs w:val="24"/>
              </w:rPr>
              <w:t>日</w:t>
            </w:r>
            <w:r w:rsidR="00E7476C" w:rsidRPr="0086753C">
              <w:rPr>
                <w:rFonts w:asciiTheme="minorEastAsia" w:hAnsiTheme="minorEastAsia"/>
                <w:szCs w:val="24"/>
              </w:rPr>
              <w:t>1</w:t>
            </w:r>
            <w:r w:rsidR="00193FBD" w:rsidRPr="0086753C">
              <w:rPr>
                <w:rFonts w:asciiTheme="minorEastAsia" w:hAnsiTheme="minorEastAsia"/>
                <w:szCs w:val="24"/>
              </w:rPr>
              <w:t>4:00</w:t>
            </w:r>
            <w:r w:rsidRPr="0086753C">
              <w:rPr>
                <w:rFonts w:asciiTheme="minorEastAsia" w:hAnsiTheme="minorEastAsia" w:cs="Times New Roman" w:hint="eastAsia"/>
                <w:szCs w:val="24"/>
              </w:rPr>
              <w:t>~</w:t>
            </w:r>
            <w:r w:rsidRPr="0086753C">
              <w:rPr>
                <w:rFonts w:asciiTheme="minorEastAsia" w:hAnsiTheme="minorEastAsia" w:cs="Times New Roman"/>
                <w:szCs w:val="24"/>
              </w:rPr>
              <w:t>1</w:t>
            </w:r>
            <w:r w:rsidR="0038007B" w:rsidRPr="0086753C">
              <w:rPr>
                <w:rFonts w:asciiTheme="minorEastAsia" w:hAnsiTheme="minorEastAsia" w:cs="Times New Roman" w:hint="eastAsia"/>
                <w:szCs w:val="24"/>
              </w:rPr>
              <w:t>7</w:t>
            </w:r>
            <w:r w:rsidRPr="0086753C">
              <w:rPr>
                <w:rFonts w:asciiTheme="minorEastAsia" w:hAnsiTheme="minorEastAsia" w:cs="Times New Roman"/>
                <w:szCs w:val="24"/>
              </w:rPr>
              <w:t xml:space="preserve">:00 </w:t>
            </w:r>
          </w:p>
          <w:p w14:paraId="3BBD7385" w14:textId="4A50EFB7" w:rsidR="0029524F" w:rsidRPr="0086753C" w:rsidRDefault="0029524F" w:rsidP="00FD4173">
            <w:pPr>
              <w:ind w:left="360" w:right="2384" w:hanging="240"/>
              <w:rPr>
                <w:rFonts w:asciiTheme="minorEastAsia" w:hAnsiTheme="minorEastAsia" w:cs="Times New Roman"/>
                <w:szCs w:val="24"/>
              </w:rPr>
            </w:pPr>
            <w:r w:rsidRPr="0086753C">
              <w:rPr>
                <w:rFonts w:asciiTheme="minorEastAsia" w:hAnsiTheme="minorEastAsia"/>
                <w:szCs w:val="24"/>
              </w:rPr>
              <w:t>活動地點：</w:t>
            </w:r>
            <w:r w:rsidR="00193FBD" w:rsidRPr="0086753C">
              <w:rPr>
                <w:rFonts w:asciiTheme="minorEastAsia" w:hAnsiTheme="minorEastAsia" w:hint="eastAsia"/>
                <w:szCs w:val="24"/>
              </w:rPr>
              <w:t>大功</w:t>
            </w:r>
            <w:r w:rsidR="00193FBD" w:rsidRPr="0086753C">
              <w:rPr>
                <w:rFonts w:asciiTheme="minorEastAsia" w:hAnsiTheme="minorEastAsia"/>
                <w:szCs w:val="24"/>
              </w:rPr>
              <w:t>302</w:t>
            </w:r>
            <w:r w:rsidRPr="0086753C">
              <w:rPr>
                <w:rFonts w:asciiTheme="minorEastAsia" w:hAnsiTheme="minorEastAsia" w:cs="Times New Roman"/>
                <w:szCs w:val="24"/>
              </w:rPr>
              <w:t xml:space="preserve"> </w:t>
            </w:r>
          </w:p>
          <w:p w14:paraId="3FC4CCC3" w14:textId="64836DF4" w:rsidR="0086032F" w:rsidRPr="0086753C" w:rsidRDefault="0086032F" w:rsidP="00FD4173">
            <w:pPr>
              <w:ind w:left="360" w:right="2384" w:hanging="240"/>
              <w:rPr>
                <w:rFonts w:asciiTheme="minorEastAsia" w:hAnsiTheme="minorEastAsia"/>
                <w:szCs w:val="24"/>
              </w:rPr>
            </w:pPr>
            <w:r w:rsidRPr="0086753C">
              <w:rPr>
                <w:rFonts w:asciiTheme="minorEastAsia" w:hAnsiTheme="minorEastAsia"/>
                <w:szCs w:val="24"/>
              </w:rPr>
              <w:t>活動</w:t>
            </w:r>
            <w:r w:rsidRPr="0086753C">
              <w:rPr>
                <w:rFonts w:asciiTheme="minorEastAsia" w:hAnsiTheme="minorEastAsia" w:hint="eastAsia"/>
                <w:szCs w:val="24"/>
              </w:rPr>
              <w:t>內容</w:t>
            </w:r>
            <w:r w:rsidRPr="0086753C">
              <w:rPr>
                <w:rFonts w:asciiTheme="minorEastAsia" w:hAnsiTheme="minorEastAsia"/>
                <w:szCs w:val="24"/>
              </w:rPr>
              <w:t>：</w:t>
            </w:r>
          </w:p>
          <w:p w14:paraId="115A67CD" w14:textId="77777777" w:rsidR="005F6477" w:rsidRPr="005F6477" w:rsidRDefault="005F6477" w:rsidP="005F6477">
            <w:pPr>
              <w:pStyle w:val="a7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 w:firstLineChars="0"/>
              <w:rPr>
                <w:rFonts w:asciiTheme="minorEastAsia" w:hAnsiTheme="minorEastAsia"/>
                <w:szCs w:val="24"/>
              </w:rPr>
            </w:pPr>
            <w:r>
              <w:rPr>
                <w:rFonts w:ascii="Apple Color Emoji" w:hAnsi="Apple Color Emoji" w:cs="Apple Color Emoji" w:hint="eastAsia"/>
                <w:szCs w:val="24"/>
              </w:rPr>
              <w:t>講解花材的整理以及整理花材所需的工具</w:t>
            </w:r>
          </w:p>
          <w:p w14:paraId="674DF9FF" w14:textId="3C6DBB84" w:rsidR="005F6477" w:rsidRDefault="005F6477" w:rsidP="005F6477">
            <w:pPr>
              <w:pStyle w:val="a7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 w:firstLineChars="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手綁花束與插桌花的基本概念</w:t>
            </w:r>
          </w:p>
          <w:p w14:paraId="2843994D" w14:textId="77777777" w:rsidR="005F6477" w:rsidRDefault="005F6477" w:rsidP="005F6477">
            <w:pPr>
              <w:pStyle w:val="a7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 w:firstLineChars="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自然、歐式、日式、韓式等不同花藝風格介紹</w:t>
            </w:r>
          </w:p>
          <w:p w14:paraId="61A9F70B" w14:textId="77777777" w:rsidR="005F6477" w:rsidRDefault="005F6477" w:rsidP="005F6477">
            <w:pPr>
              <w:pStyle w:val="a7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 w:firstLineChars="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手打螺旋教學</w:t>
            </w:r>
          </w:p>
          <w:p w14:paraId="05DA2DDD" w14:textId="6ED18994" w:rsidR="005F6477" w:rsidRPr="005F6477" w:rsidRDefault="005F6477" w:rsidP="005F6477">
            <w:pPr>
              <w:pStyle w:val="a7"/>
              <w:widowControl/>
              <w:numPr>
                <w:ilvl w:val="0"/>
                <w:numId w:val="10"/>
              </w:numPr>
              <w:spacing w:before="100" w:beforeAutospacing="1" w:after="100" w:afterAutospacing="1"/>
              <w:ind w:leftChars="0" w:firstLineChars="0"/>
              <w:rPr>
                <w:rFonts w:asciiTheme="minorEastAsia" w:hAnsiTheme="minorEastAsia" w:hint="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盆花插花以及花材的多種運用教學</w:t>
            </w:r>
          </w:p>
        </w:tc>
      </w:tr>
      <w:tr w:rsidR="001755FC" w:rsidRPr="004F456F" w14:paraId="1E49AA3B" w14:textId="77777777" w:rsidTr="00C21A28">
        <w:trPr>
          <w:trHeight w:val="753"/>
          <w:jc w:val="center"/>
        </w:trPr>
        <w:tc>
          <w:tcPr>
            <w:tcW w:w="1010" w:type="dxa"/>
            <w:vMerge w:val="restart"/>
            <w:tcBorders>
              <w:left w:val="single" w:sz="12" w:space="0" w:color="auto"/>
            </w:tcBorders>
            <w:vAlign w:val="center"/>
          </w:tcPr>
          <w:p w14:paraId="090D2D7A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szCs w:val="24"/>
              </w:rPr>
              <w:t>活動照片</w:t>
            </w:r>
          </w:p>
          <w:p w14:paraId="59965CBD" w14:textId="77777777" w:rsidR="005154D4" w:rsidRPr="00CD6B06" w:rsidRDefault="005154D4" w:rsidP="00751A12">
            <w:pPr>
              <w:ind w:left="330" w:hanging="210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>
              <w:rPr>
                <w:rFonts w:ascii="Arial" w:hAnsi="Arial" w:cs="Arial"/>
                <w:color w:val="696969"/>
                <w:spacing w:val="15"/>
                <w:sz w:val="18"/>
                <w:szCs w:val="18"/>
              </w:rPr>
              <w:lastRenderedPageBreak/>
              <w:t>(</w:t>
            </w:r>
            <w:r>
              <w:rPr>
                <w:rFonts w:ascii="Arial" w:hAnsi="Arial" w:cs="Arial"/>
                <w:color w:val="696969"/>
                <w:spacing w:val="15"/>
                <w:sz w:val="18"/>
                <w:szCs w:val="18"/>
              </w:rPr>
              <w:t>檔案大小以不超過</w:t>
            </w:r>
            <w:r>
              <w:rPr>
                <w:rFonts w:ascii="Arial" w:hAnsi="Arial" w:cs="Arial"/>
                <w:color w:val="696969"/>
                <w:spacing w:val="15"/>
                <w:sz w:val="18"/>
                <w:szCs w:val="18"/>
              </w:rPr>
              <w:t>2M</w:t>
            </w:r>
            <w:r>
              <w:rPr>
                <w:rFonts w:ascii="Arial" w:hAnsi="Arial" w:cs="Arial"/>
                <w:color w:val="696969"/>
                <w:spacing w:val="15"/>
                <w:sz w:val="18"/>
                <w:szCs w:val="18"/>
              </w:rPr>
              <w:t>為限</w:t>
            </w:r>
            <w:r>
              <w:rPr>
                <w:rFonts w:ascii="Arial" w:hAnsi="Arial" w:cs="Arial"/>
                <w:color w:val="696969"/>
                <w:spacing w:val="15"/>
                <w:sz w:val="18"/>
                <w:szCs w:val="18"/>
              </w:rPr>
              <w:t xml:space="preserve">) </w:t>
            </w:r>
          </w:p>
        </w:tc>
        <w:tc>
          <w:tcPr>
            <w:tcW w:w="7197" w:type="dxa"/>
            <w:tcBorders>
              <w:right w:val="single" w:sz="4" w:space="0" w:color="auto"/>
            </w:tcBorders>
            <w:vAlign w:val="center"/>
          </w:tcPr>
          <w:p w14:paraId="78709A12" w14:textId="77777777" w:rsidR="005154D4" w:rsidRDefault="005154D4" w:rsidP="00751A12">
            <w:pPr>
              <w:ind w:left="360" w:hanging="240"/>
              <w:jc w:val="center"/>
              <w:rPr>
                <w:rFonts w:ascii="標楷體" w:eastAsia="標楷體" w:hAnsi="標楷體"/>
                <w:b/>
              </w:rPr>
            </w:pPr>
            <w:r w:rsidRPr="003125AC">
              <w:rPr>
                <w:rFonts w:ascii="標楷體" w:eastAsia="標楷體" w:hAnsi="標楷體" w:hint="eastAsia"/>
                <w:b/>
              </w:rPr>
              <w:lastRenderedPageBreak/>
              <w:t>活動照片電子檔名稱</w:t>
            </w:r>
          </w:p>
          <w:p w14:paraId="12D39576" w14:textId="77777777" w:rsidR="005154D4" w:rsidRPr="003125AC" w:rsidRDefault="005154D4" w:rsidP="00751A12">
            <w:pPr>
              <w:ind w:left="360" w:hanging="240"/>
              <w:jc w:val="center"/>
              <w:rPr>
                <w:rFonts w:ascii="標楷體" w:eastAsia="標楷體" w:hAnsi="標楷體"/>
                <w:b/>
              </w:rPr>
            </w:pPr>
            <w:r w:rsidRPr="003125AC">
              <w:rPr>
                <w:rFonts w:ascii="標楷體" w:eastAsia="標楷體" w:hAnsi="標楷體" w:hint="eastAsia"/>
                <w:b/>
              </w:rPr>
              <w:t>(請用英數檔名)</w:t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197927" w14:textId="77777777" w:rsidR="005154D4" w:rsidRPr="003125AC" w:rsidRDefault="005154D4" w:rsidP="00751A12">
            <w:pPr>
              <w:ind w:left="360" w:hanging="240"/>
              <w:jc w:val="center"/>
              <w:rPr>
                <w:rFonts w:ascii="標楷體" w:eastAsia="標楷體" w:hAnsi="標楷體"/>
                <w:b/>
              </w:rPr>
            </w:pPr>
            <w:r w:rsidRPr="003125AC">
              <w:rPr>
                <w:rFonts w:ascii="標楷體" w:eastAsia="標楷體" w:hAnsi="標楷體" w:hint="eastAsia"/>
                <w:b/>
              </w:rPr>
              <w:t>活動照片內容說明(每張20字內)</w:t>
            </w:r>
          </w:p>
        </w:tc>
      </w:tr>
      <w:tr w:rsidR="001755FC" w:rsidRPr="004F456F" w14:paraId="2AEBA233" w14:textId="77777777" w:rsidTr="00C21A28">
        <w:trPr>
          <w:trHeight w:val="454"/>
          <w:jc w:val="center"/>
        </w:trPr>
        <w:tc>
          <w:tcPr>
            <w:tcW w:w="1010" w:type="dxa"/>
            <w:vMerge/>
            <w:tcBorders>
              <w:left w:val="single" w:sz="12" w:space="0" w:color="auto"/>
            </w:tcBorders>
            <w:vAlign w:val="center"/>
          </w:tcPr>
          <w:p w14:paraId="0B1463D7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14:paraId="2846F0BF" w14:textId="224EF584" w:rsidR="005154D4" w:rsidRPr="000A3C6D" w:rsidRDefault="009A3184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FFF0A6F" wp14:editId="25EE9739">
                  <wp:extent cx="3484024" cy="2613018"/>
                  <wp:effectExtent l="0" t="0" r="0" b="3810"/>
                  <wp:docPr id="16869493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949313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024" cy="2613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</w:tcPr>
          <w:p w14:paraId="448E875C" w14:textId="6289FCC4" w:rsidR="005154D4" w:rsidRPr="000A3C6D" w:rsidRDefault="005F6477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講解花材整理</w:t>
            </w:r>
          </w:p>
        </w:tc>
      </w:tr>
      <w:tr w:rsidR="001755FC" w:rsidRPr="004F456F" w14:paraId="049315FE" w14:textId="77777777" w:rsidTr="00C21A28">
        <w:trPr>
          <w:trHeight w:val="454"/>
          <w:jc w:val="center"/>
        </w:trPr>
        <w:tc>
          <w:tcPr>
            <w:tcW w:w="1010" w:type="dxa"/>
            <w:vMerge/>
            <w:tcBorders>
              <w:left w:val="single" w:sz="12" w:space="0" w:color="auto"/>
            </w:tcBorders>
            <w:vAlign w:val="center"/>
          </w:tcPr>
          <w:p w14:paraId="2CBA46D6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14:paraId="013C3E16" w14:textId="5AFD151D" w:rsidR="005154D4" w:rsidRPr="000A3C6D" w:rsidRDefault="009A3184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0E3DD5C" wp14:editId="37D29D70">
                  <wp:extent cx="3601822" cy="2701367"/>
                  <wp:effectExtent l="0" t="0" r="5080" b="3810"/>
                  <wp:docPr id="9962040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204023" name="圖片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822" cy="2701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</w:tcPr>
          <w:p w14:paraId="4581CC83" w14:textId="5797AB6B" w:rsidR="005154D4" w:rsidRDefault="005F6477" w:rsidP="005F6477">
            <w:pPr>
              <w:ind w:leftChars="20" w:left="146" w:hangingChars="41" w:hanging="9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介紹不同的花藝風格</w:t>
            </w:r>
          </w:p>
          <w:p w14:paraId="7F268A43" w14:textId="57D376AA" w:rsidR="00D73F7A" w:rsidRPr="000A3C6D" w:rsidRDefault="00D73F7A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1755FC" w:rsidRPr="004F456F" w14:paraId="23129E57" w14:textId="77777777" w:rsidTr="00C21A28">
        <w:trPr>
          <w:trHeight w:val="454"/>
          <w:jc w:val="center"/>
        </w:trPr>
        <w:tc>
          <w:tcPr>
            <w:tcW w:w="1010" w:type="dxa"/>
            <w:vMerge/>
            <w:tcBorders>
              <w:left w:val="single" w:sz="12" w:space="0" w:color="auto"/>
            </w:tcBorders>
            <w:vAlign w:val="center"/>
          </w:tcPr>
          <w:p w14:paraId="19BF74A3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14:paraId="60EA5001" w14:textId="596DFB63" w:rsidR="005154D4" w:rsidRPr="000A3C6D" w:rsidRDefault="001755FC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B51D9DB" wp14:editId="070DCF33">
                  <wp:extent cx="3966198" cy="2974649"/>
                  <wp:effectExtent l="0" t="0" r="0" b="0"/>
                  <wp:docPr id="1736568744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6568744" name="圖片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198" cy="2974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</w:tcPr>
          <w:p w14:paraId="180C1872" w14:textId="0815B19D" w:rsidR="005154D4" w:rsidRPr="000A3C6D" w:rsidRDefault="005F6477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花材處理與介紹</w:t>
            </w:r>
          </w:p>
        </w:tc>
      </w:tr>
      <w:tr w:rsidR="001755FC" w:rsidRPr="004F456F" w14:paraId="4FB5E4EE" w14:textId="77777777" w:rsidTr="00C21A28">
        <w:trPr>
          <w:trHeight w:val="454"/>
          <w:jc w:val="center"/>
        </w:trPr>
        <w:tc>
          <w:tcPr>
            <w:tcW w:w="1010" w:type="dxa"/>
            <w:vMerge/>
            <w:tcBorders>
              <w:left w:val="single" w:sz="12" w:space="0" w:color="auto"/>
            </w:tcBorders>
            <w:vAlign w:val="center"/>
          </w:tcPr>
          <w:p w14:paraId="1C5129AD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14:paraId="70B8A2EB" w14:textId="4B318E1E" w:rsidR="005154D4" w:rsidRPr="000A3C6D" w:rsidRDefault="001755FC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D10ED52" wp14:editId="76B4898D">
                  <wp:extent cx="2938584" cy="2203938"/>
                  <wp:effectExtent l="0" t="0" r="0" b="6350"/>
                  <wp:docPr id="171313745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137458" name="圖片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800" cy="224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F6477">
              <w:rPr>
                <w:rFonts w:ascii="標楷體" w:eastAsia="標楷體" w:hAnsi="標楷體"/>
                <w:noProof/>
              </w:rPr>
              <w:drawing>
                <wp:inline distT="0" distB="0" distL="0" distR="0" wp14:anchorId="4725F841" wp14:editId="2314F981">
                  <wp:extent cx="2860233" cy="2145323"/>
                  <wp:effectExtent l="0" t="0" r="0" b="1270"/>
                  <wp:docPr id="47947600" name="圖片 1" descr="一張含有 人員, 服裝, 室內, 牆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47600" name="圖片 1" descr="一張含有 人員, 服裝, 室內, 牆 的圖片&#10;&#10;自動產生的描述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417" cy="216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</w:tcPr>
          <w:p w14:paraId="764EFFBD" w14:textId="434B9765" w:rsidR="002F01F6" w:rsidRPr="000A3C6D" w:rsidRDefault="00D73F7A" w:rsidP="001755FC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</w:t>
            </w:r>
            <w:r w:rsidR="005F6477">
              <w:rPr>
                <w:rFonts w:ascii="標楷體" w:eastAsia="標楷體" w:hAnsi="標楷體" w:hint="eastAsia"/>
              </w:rPr>
              <w:t>手打螺旋及盆花教學</w:t>
            </w:r>
          </w:p>
        </w:tc>
      </w:tr>
      <w:tr w:rsidR="001755FC" w:rsidRPr="004F456F" w14:paraId="753C21EE" w14:textId="77777777" w:rsidTr="00C21A28">
        <w:trPr>
          <w:trHeight w:val="454"/>
          <w:jc w:val="center"/>
        </w:trPr>
        <w:tc>
          <w:tcPr>
            <w:tcW w:w="1010" w:type="dxa"/>
            <w:vMerge/>
            <w:tcBorders>
              <w:left w:val="single" w:sz="12" w:space="0" w:color="auto"/>
            </w:tcBorders>
            <w:vAlign w:val="center"/>
          </w:tcPr>
          <w:p w14:paraId="101C4E43" w14:textId="77777777" w:rsidR="005154D4" w:rsidRDefault="005154D4" w:rsidP="00751A12">
            <w:pPr>
              <w:ind w:left="360" w:hanging="240"/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7197" w:type="dxa"/>
            <w:tcBorders>
              <w:right w:val="single" w:sz="4" w:space="0" w:color="auto"/>
            </w:tcBorders>
          </w:tcPr>
          <w:p w14:paraId="28F324FA" w14:textId="4A28CC30" w:rsidR="005154D4" w:rsidRPr="000A3C6D" w:rsidRDefault="001755FC" w:rsidP="00751A12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A69F0BB" wp14:editId="2E342FA8">
                  <wp:extent cx="3256329" cy="2442247"/>
                  <wp:effectExtent l="0" t="0" r="0" b="0"/>
                  <wp:docPr id="1459276531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276531" name="圖片 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329" cy="2442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5167E6BA" wp14:editId="1B809080">
                  <wp:extent cx="2865620" cy="2149215"/>
                  <wp:effectExtent l="0" t="0" r="5080" b="0"/>
                  <wp:docPr id="168618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181" name="圖片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620" cy="214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9B07ECF" wp14:editId="0BDC3F99">
                  <wp:extent cx="3476118" cy="2607089"/>
                  <wp:effectExtent l="0" t="0" r="3810" b="0"/>
                  <wp:docPr id="1632657365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657365" name="圖片 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118" cy="2607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6063E4B" wp14:editId="5711CF59">
                  <wp:extent cx="3225752" cy="2419314"/>
                  <wp:effectExtent l="0" t="0" r="635" b="0"/>
                  <wp:docPr id="1201393489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393489" name="圖片 1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5752" cy="2419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  <w:tcBorders>
              <w:left w:val="single" w:sz="4" w:space="0" w:color="auto"/>
              <w:right w:val="single" w:sz="12" w:space="0" w:color="auto"/>
            </w:tcBorders>
          </w:tcPr>
          <w:p w14:paraId="2D9DFD0B" w14:textId="77777777" w:rsidR="001755FC" w:rsidRDefault="002F01F6" w:rsidP="00D73F7A">
            <w:pPr>
              <w:ind w:left="36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學生實作</w:t>
            </w:r>
            <w:r w:rsidR="005F6477">
              <w:rPr>
                <w:rFonts w:ascii="標楷體" w:eastAsia="標楷體" w:hAnsi="標楷體" w:hint="eastAsia"/>
              </w:rPr>
              <w:t>與全體師生作品合照</w:t>
            </w:r>
          </w:p>
          <w:p w14:paraId="12DE4CFC" w14:textId="33ED5DF2" w:rsidR="005F6477" w:rsidRPr="000A3C6D" w:rsidRDefault="005F6477" w:rsidP="00D73F7A">
            <w:pPr>
              <w:ind w:left="360" w:hanging="240"/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14:paraId="114CBA9F" w14:textId="7FE2B2CB" w:rsidR="00BC55D2" w:rsidRDefault="00BC55D2" w:rsidP="00406B79">
      <w:pPr>
        <w:ind w:leftChars="20" w:left="146" w:hangingChars="41" w:hanging="98"/>
      </w:pPr>
    </w:p>
    <w:sectPr w:rsidR="00BC55D2" w:rsidSect="00197A2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851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B1A6" w14:textId="77777777" w:rsidR="00F10916" w:rsidRDefault="00F10916" w:rsidP="00B23FF5">
      <w:pPr>
        <w:ind w:left="360" w:hanging="240"/>
      </w:pPr>
      <w:r>
        <w:separator/>
      </w:r>
    </w:p>
  </w:endnote>
  <w:endnote w:type="continuationSeparator" w:id="0">
    <w:p w14:paraId="3E0ED12F" w14:textId="77777777" w:rsidR="00F10916" w:rsidRDefault="00F10916" w:rsidP="00B23FF5">
      <w:pPr>
        <w:ind w:left="360" w:hanging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C03D" w14:textId="77777777" w:rsidR="00153592" w:rsidRDefault="00153592" w:rsidP="006B6F70">
    <w:pPr>
      <w:pStyle w:val="a5"/>
      <w:ind w:left="320" w:hanging="2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747297"/>
      <w:docPartObj>
        <w:docPartGallery w:val="Page Numbers (Bottom of Page)"/>
        <w:docPartUnique/>
      </w:docPartObj>
    </w:sdtPr>
    <w:sdtContent>
      <w:p w14:paraId="3FDC9787" w14:textId="77777777" w:rsidR="00153592" w:rsidRDefault="005154D4" w:rsidP="00BD728B">
        <w:pPr>
          <w:pStyle w:val="a5"/>
          <w:ind w:left="320" w:hanging="20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058F" w:rsidRPr="00BC058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0CADE4A5" w14:textId="77777777" w:rsidR="00153592" w:rsidRDefault="00153592" w:rsidP="006B6F70">
    <w:pPr>
      <w:pStyle w:val="a5"/>
      <w:ind w:left="320" w:hanging="2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AE2DC" w14:textId="77777777" w:rsidR="00153592" w:rsidRDefault="00153592" w:rsidP="006B6F70">
    <w:pPr>
      <w:pStyle w:val="a5"/>
      <w:ind w:left="320" w:hanging="2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25D41" w14:textId="77777777" w:rsidR="00F10916" w:rsidRDefault="00F10916" w:rsidP="00B23FF5">
      <w:pPr>
        <w:ind w:left="360" w:hanging="240"/>
      </w:pPr>
      <w:r>
        <w:separator/>
      </w:r>
    </w:p>
  </w:footnote>
  <w:footnote w:type="continuationSeparator" w:id="0">
    <w:p w14:paraId="0A7B5A3A" w14:textId="77777777" w:rsidR="00F10916" w:rsidRDefault="00F10916" w:rsidP="00B23FF5">
      <w:pPr>
        <w:ind w:left="360" w:hanging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ACD3F" w14:textId="77777777" w:rsidR="00153592" w:rsidRDefault="00153592" w:rsidP="006B6F70">
    <w:pPr>
      <w:pStyle w:val="a3"/>
      <w:ind w:left="320" w:hanging="2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B312B" w14:textId="77777777" w:rsidR="00153592" w:rsidRDefault="00153592" w:rsidP="006B6F70">
    <w:pPr>
      <w:pStyle w:val="a3"/>
      <w:ind w:left="320" w:hanging="2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B3B7" w14:textId="77777777" w:rsidR="00153592" w:rsidRDefault="00153592" w:rsidP="006B6F70">
    <w:pPr>
      <w:pStyle w:val="a3"/>
      <w:ind w:left="320" w:hanging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4934"/>
    <w:multiLevelType w:val="multilevel"/>
    <w:tmpl w:val="1C58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E0ECD"/>
    <w:multiLevelType w:val="hybridMultilevel"/>
    <w:tmpl w:val="F458728E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15645DD1"/>
    <w:multiLevelType w:val="multilevel"/>
    <w:tmpl w:val="D8FE2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75CEB"/>
    <w:multiLevelType w:val="hybridMultilevel"/>
    <w:tmpl w:val="B492FC7E"/>
    <w:lvl w:ilvl="0" w:tplc="0409000F">
      <w:start w:val="1"/>
      <w:numFmt w:val="decimal"/>
      <w:lvlText w:val="%1."/>
      <w:lvlJc w:val="left"/>
      <w:pPr>
        <w:ind w:left="5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32CE46B5"/>
    <w:multiLevelType w:val="hybridMultilevel"/>
    <w:tmpl w:val="85581AF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55D51455"/>
    <w:multiLevelType w:val="hybridMultilevel"/>
    <w:tmpl w:val="858CBF42"/>
    <w:lvl w:ilvl="0" w:tplc="BB540C6A">
      <w:start w:val="1"/>
      <w:numFmt w:val="decimal"/>
      <w:lvlText w:val="%1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825D9E">
      <w:start w:val="1"/>
      <w:numFmt w:val="bullet"/>
      <w:lvlText w:val="o"/>
      <w:lvlJc w:val="left"/>
      <w:pPr>
        <w:ind w:left="144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E27712">
      <w:start w:val="1"/>
      <w:numFmt w:val="bullet"/>
      <w:lvlText w:val="▪"/>
      <w:lvlJc w:val="left"/>
      <w:pPr>
        <w:ind w:left="22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1C6318">
      <w:start w:val="1"/>
      <w:numFmt w:val="bullet"/>
      <w:lvlText w:val="•"/>
      <w:lvlJc w:val="left"/>
      <w:pPr>
        <w:ind w:left="29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169FB6">
      <w:start w:val="1"/>
      <w:numFmt w:val="bullet"/>
      <w:lvlText w:val="o"/>
      <w:lvlJc w:val="left"/>
      <w:pPr>
        <w:ind w:left="37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F2798C">
      <w:start w:val="1"/>
      <w:numFmt w:val="bullet"/>
      <w:lvlText w:val="▪"/>
      <w:lvlJc w:val="left"/>
      <w:pPr>
        <w:ind w:left="44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4C822">
      <w:start w:val="1"/>
      <w:numFmt w:val="bullet"/>
      <w:lvlText w:val="•"/>
      <w:lvlJc w:val="left"/>
      <w:pPr>
        <w:ind w:left="51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04A43D0">
      <w:start w:val="1"/>
      <w:numFmt w:val="bullet"/>
      <w:lvlText w:val="o"/>
      <w:lvlJc w:val="left"/>
      <w:pPr>
        <w:ind w:left="58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98A7BA">
      <w:start w:val="1"/>
      <w:numFmt w:val="bullet"/>
      <w:lvlText w:val="▪"/>
      <w:lvlJc w:val="left"/>
      <w:pPr>
        <w:ind w:left="65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DB242D"/>
    <w:multiLevelType w:val="multilevel"/>
    <w:tmpl w:val="0F02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383B11"/>
    <w:multiLevelType w:val="multilevel"/>
    <w:tmpl w:val="72689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671B41"/>
    <w:multiLevelType w:val="multilevel"/>
    <w:tmpl w:val="A7F28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07FE4"/>
    <w:multiLevelType w:val="multilevel"/>
    <w:tmpl w:val="424A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1234036">
    <w:abstractNumId w:val="5"/>
  </w:num>
  <w:num w:numId="2" w16cid:durableId="1913660379">
    <w:abstractNumId w:val="4"/>
  </w:num>
  <w:num w:numId="3" w16cid:durableId="1749695721">
    <w:abstractNumId w:val="1"/>
  </w:num>
  <w:num w:numId="4" w16cid:durableId="478570844">
    <w:abstractNumId w:val="9"/>
  </w:num>
  <w:num w:numId="5" w16cid:durableId="1406731206">
    <w:abstractNumId w:val="7"/>
  </w:num>
  <w:num w:numId="6" w16cid:durableId="781607301">
    <w:abstractNumId w:val="8"/>
  </w:num>
  <w:num w:numId="7" w16cid:durableId="1960716180">
    <w:abstractNumId w:val="6"/>
  </w:num>
  <w:num w:numId="8" w16cid:durableId="303588435">
    <w:abstractNumId w:val="0"/>
  </w:num>
  <w:num w:numId="9" w16cid:durableId="1238902360">
    <w:abstractNumId w:val="2"/>
  </w:num>
  <w:num w:numId="10" w16cid:durableId="1232347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4D4"/>
    <w:rsid w:val="00017EC8"/>
    <w:rsid w:val="00033373"/>
    <w:rsid w:val="000562F5"/>
    <w:rsid w:val="000611E4"/>
    <w:rsid w:val="00080EF3"/>
    <w:rsid w:val="00083330"/>
    <w:rsid w:val="00092FC2"/>
    <w:rsid w:val="000B416E"/>
    <w:rsid w:val="000D26DA"/>
    <w:rsid w:val="000D6B66"/>
    <w:rsid w:val="000E236E"/>
    <w:rsid w:val="000E57E3"/>
    <w:rsid w:val="001112E5"/>
    <w:rsid w:val="00113D38"/>
    <w:rsid w:val="00120BF8"/>
    <w:rsid w:val="0012581D"/>
    <w:rsid w:val="001272BF"/>
    <w:rsid w:val="0013647F"/>
    <w:rsid w:val="001369F7"/>
    <w:rsid w:val="0014348C"/>
    <w:rsid w:val="00150C69"/>
    <w:rsid w:val="00153592"/>
    <w:rsid w:val="0015616E"/>
    <w:rsid w:val="00160661"/>
    <w:rsid w:val="001755FC"/>
    <w:rsid w:val="00181BF9"/>
    <w:rsid w:val="00193E9D"/>
    <w:rsid w:val="00193FBD"/>
    <w:rsid w:val="001B0375"/>
    <w:rsid w:val="001B2F52"/>
    <w:rsid w:val="001F4E0E"/>
    <w:rsid w:val="001F567D"/>
    <w:rsid w:val="00207F4D"/>
    <w:rsid w:val="002104F7"/>
    <w:rsid w:val="002169A7"/>
    <w:rsid w:val="002250FA"/>
    <w:rsid w:val="00237DDB"/>
    <w:rsid w:val="00241ADA"/>
    <w:rsid w:val="00245459"/>
    <w:rsid w:val="002460B7"/>
    <w:rsid w:val="00276E36"/>
    <w:rsid w:val="00277136"/>
    <w:rsid w:val="002775BB"/>
    <w:rsid w:val="002825C8"/>
    <w:rsid w:val="00283886"/>
    <w:rsid w:val="0029524F"/>
    <w:rsid w:val="0029612F"/>
    <w:rsid w:val="002A50E6"/>
    <w:rsid w:val="002A614C"/>
    <w:rsid w:val="002B1169"/>
    <w:rsid w:val="002F01F6"/>
    <w:rsid w:val="00330FED"/>
    <w:rsid w:val="00343994"/>
    <w:rsid w:val="00354423"/>
    <w:rsid w:val="003645C9"/>
    <w:rsid w:val="003740FD"/>
    <w:rsid w:val="0038007B"/>
    <w:rsid w:val="003A7DBF"/>
    <w:rsid w:val="003C4882"/>
    <w:rsid w:val="003D2B26"/>
    <w:rsid w:val="003F12C0"/>
    <w:rsid w:val="003F61D5"/>
    <w:rsid w:val="003F7A1E"/>
    <w:rsid w:val="003F7E0E"/>
    <w:rsid w:val="00406B79"/>
    <w:rsid w:val="00410E13"/>
    <w:rsid w:val="004341BC"/>
    <w:rsid w:val="004471C9"/>
    <w:rsid w:val="00457A1E"/>
    <w:rsid w:val="00466545"/>
    <w:rsid w:val="004A258D"/>
    <w:rsid w:val="004A29ED"/>
    <w:rsid w:val="004B15DC"/>
    <w:rsid w:val="004B25B2"/>
    <w:rsid w:val="004B4231"/>
    <w:rsid w:val="004B4E40"/>
    <w:rsid w:val="004B7372"/>
    <w:rsid w:val="004C6020"/>
    <w:rsid w:val="004D60DA"/>
    <w:rsid w:val="004E4531"/>
    <w:rsid w:val="004E539A"/>
    <w:rsid w:val="004F085E"/>
    <w:rsid w:val="005154D4"/>
    <w:rsid w:val="00515AF1"/>
    <w:rsid w:val="00523C06"/>
    <w:rsid w:val="00552264"/>
    <w:rsid w:val="00554468"/>
    <w:rsid w:val="00562725"/>
    <w:rsid w:val="0057201E"/>
    <w:rsid w:val="005724A3"/>
    <w:rsid w:val="00592CC9"/>
    <w:rsid w:val="00597DCA"/>
    <w:rsid w:val="005C11F5"/>
    <w:rsid w:val="005E1983"/>
    <w:rsid w:val="005F6477"/>
    <w:rsid w:val="00603F7C"/>
    <w:rsid w:val="00613227"/>
    <w:rsid w:val="00617A41"/>
    <w:rsid w:val="00656733"/>
    <w:rsid w:val="006647F3"/>
    <w:rsid w:val="00684CAE"/>
    <w:rsid w:val="006B3051"/>
    <w:rsid w:val="006B368D"/>
    <w:rsid w:val="006C00EC"/>
    <w:rsid w:val="006C58CC"/>
    <w:rsid w:val="006E04AB"/>
    <w:rsid w:val="00701FD1"/>
    <w:rsid w:val="0070235E"/>
    <w:rsid w:val="00721127"/>
    <w:rsid w:val="0075709C"/>
    <w:rsid w:val="0079038A"/>
    <w:rsid w:val="00791708"/>
    <w:rsid w:val="007B623C"/>
    <w:rsid w:val="007D5CFA"/>
    <w:rsid w:val="00814324"/>
    <w:rsid w:val="00821128"/>
    <w:rsid w:val="00831778"/>
    <w:rsid w:val="008328BE"/>
    <w:rsid w:val="008424F1"/>
    <w:rsid w:val="0086032F"/>
    <w:rsid w:val="0086753C"/>
    <w:rsid w:val="00872AE2"/>
    <w:rsid w:val="008737D0"/>
    <w:rsid w:val="00883668"/>
    <w:rsid w:val="008A42DA"/>
    <w:rsid w:val="008A6FB5"/>
    <w:rsid w:val="008B4AE5"/>
    <w:rsid w:val="008D5BE1"/>
    <w:rsid w:val="008E4C06"/>
    <w:rsid w:val="008F1184"/>
    <w:rsid w:val="008F5994"/>
    <w:rsid w:val="00914500"/>
    <w:rsid w:val="009332C9"/>
    <w:rsid w:val="009438DC"/>
    <w:rsid w:val="0097052F"/>
    <w:rsid w:val="009768B6"/>
    <w:rsid w:val="009923CC"/>
    <w:rsid w:val="00992F86"/>
    <w:rsid w:val="00995862"/>
    <w:rsid w:val="009A2FD0"/>
    <w:rsid w:val="009A3184"/>
    <w:rsid w:val="009A3DF2"/>
    <w:rsid w:val="009B165F"/>
    <w:rsid w:val="009C68C4"/>
    <w:rsid w:val="009D0A74"/>
    <w:rsid w:val="009D4D73"/>
    <w:rsid w:val="00A32E54"/>
    <w:rsid w:val="00A36E0F"/>
    <w:rsid w:val="00A45E48"/>
    <w:rsid w:val="00A462F3"/>
    <w:rsid w:val="00A47DAA"/>
    <w:rsid w:val="00A53C82"/>
    <w:rsid w:val="00A735F7"/>
    <w:rsid w:val="00AA1183"/>
    <w:rsid w:val="00AA6D86"/>
    <w:rsid w:val="00AC1584"/>
    <w:rsid w:val="00AE1A9C"/>
    <w:rsid w:val="00AF2470"/>
    <w:rsid w:val="00B1410E"/>
    <w:rsid w:val="00B167BD"/>
    <w:rsid w:val="00B1692F"/>
    <w:rsid w:val="00B23FF5"/>
    <w:rsid w:val="00B255D9"/>
    <w:rsid w:val="00B3409A"/>
    <w:rsid w:val="00B4195B"/>
    <w:rsid w:val="00B41E14"/>
    <w:rsid w:val="00B53BAB"/>
    <w:rsid w:val="00B5503E"/>
    <w:rsid w:val="00B62A70"/>
    <w:rsid w:val="00B77EA2"/>
    <w:rsid w:val="00B92094"/>
    <w:rsid w:val="00BA069C"/>
    <w:rsid w:val="00BA7DBC"/>
    <w:rsid w:val="00BB5CD8"/>
    <w:rsid w:val="00BC03CA"/>
    <w:rsid w:val="00BC058F"/>
    <w:rsid w:val="00BC55D2"/>
    <w:rsid w:val="00BD21F9"/>
    <w:rsid w:val="00BD5CCF"/>
    <w:rsid w:val="00BD622A"/>
    <w:rsid w:val="00BE28E6"/>
    <w:rsid w:val="00BE2A7B"/>
    <w:rsid w:val="00C061DC"/>
    <w:rsid w:val="00C10948"/>
    <w:rsid w:val="00C152B8"/>
    <w:rsid w:val="00C1647E"/>
    <w:rsid w:val="00C21A28"/>
    <w:rsid w:val="00C41DBC"/>
    <w:rsid w:val="00C61B34"/>
    <w:rsid w:val="00C674E9"/>
    <w:rsid w:val="00C75BA7"/>
    <w:rsid w:val="00C85903"/>
    <w:rsid w:val="00CA6A42"/>
    <w:rsid w:val="00CA789C"/>
    <w:rsid w:val="00CB0934"/>
    <w:rsid w:val="00CC3263"/>
    <w:rsid w:val="00CC3299"/>
    <w:rsid w:val="00CD0C6E"/>
    <w:rsid w:val="00CD6B1E"/>
    <w:rsid w:val="00CF6CE0"/>
    <w:rsid w:val="00D17A99"/>
    <w:rsid w:val="00D47A2C"/>
    <w:rsid w:val="00D61206"/>
    <w:rsid w:val="00D73F7A"/>
    <w:rsid w:val="00D8364E"/>
    <w:rsid w:val="00D9258C"/>
    <w:rsid w:val="00DA393E"/>
    <w:rsid w:val="00DA5BFA"/>
    <w:rsid w:val="00DB5541"/>
    <w:rsid w:val="00DB6801"/>
    <w:rsid w:val="00E25414"/>
    <w:rsid w:val="00E54DDB"/>
    <w:rsid w:val="00E70B4B"/>
    <w:rsid w:val="00E71E26"/>
    <w:rsid w:val="00E7476C"/>
    <w:rsid w:val="00E83F85"/>
    <w:rsid w:val="00E9468D"/>
    <w:rsid w:val="00EE2775"/>
    <w:rsid w:val="00EF0C35"/>
    <w:rsid w:val="00F01582"/>
    <w:rsid w:val="00F10916"/>
    <w:rsid w:val="00F21BF7"/>
    <w:rsid w:val="00F33C19"/>
    <w:rsid w:val="00F52604"/>
    <w:rsid w:val="00F90777"/>
    <w:rsid w:val="00F90D9B"/>
    <w:rsid w:val="00FA3CD5"/>
    <w:rsid w:val="00FB6A67"/>
    <w:rsid w:val="00FC36AE"/>
    <w:rsid w:val="00FD23E3"/>
    <w:rsid w:val="00FD4173"/>
    <w:rsid w:val="00FE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AB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4D4"/>
    <w:pPr>
      <w:widowControl w:val="0"/>
      <w:ind w:leftChars="50" w:left="150" w:hangingChars="100" w:hanging="100"/>
    </w:pPr>
  </w:style>
  <w:style w:type="paragraph" w:styleId="2">
    <w:name w:val="heading 2"/>
    <w:basedOn w:val="a"/>
    <w:link w:val="20"/>
    <w:uiPriority w:val="9"/>
    <w:qFormat/>
    <w:rsid w:val="001B0375"/>
    <w:pPr>
      <w:widowControl/>
      <w:spacing w:before="100" w:beforeAutospacing="1" w:after="100" w:afterAutospacing="1"/>
      <w:ind w:leftChars="0" w:left="0" w:firstLineChars="0" w:firstLine="0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5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154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4D4"/>
    <w:rPr>
      <w:sz w:val="20"/>
      <w:szCs w:val="20"/>
    </w:rPr>
  </w:style>
  <w:style w:type="paragraph" w:styleId="a7">
    <w:name w:val="List Paragraph"/>
    <w:basedOn w:val="a"/>
    <w:uiPriority w:val="34"/>
    <w:qFormat/>
    <w:rsid w:val="0086032F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1B0375"/>
    <w:rPr>
      <w:rFonts w:ascii="新細明體" w:eastAsia="新細明體" w:hAnsi="新細明體" w:cs="新細明體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8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0519.dotx</Template>
  <TotalTime>0</TotalTime>
  <Pages>4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王艾晴</cp:lastModifiedBy>
  <cp:revision>2</cp:revision>
  <dcterms:created xsi:type="dcterms:W3CDTF">2026-05-19T16:28:00Z</dcterms:created>
  <dcterms:modified xsi:type="dcterms:W3CDTF">2026-05-19T16:28:00Z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c31359-ecb0-4331-ac49-239bee8da37f_Enabled">
    <vt:lpwstr>true</vt:lpwstr>
  </property>
  <property fmtid="{D5CDD505-2E9C-101B-9397-08002B2CF9AE}" pid="3" name="MSIP_Label_dfc31359-ecb0-4331-ac49-239bee8da37f_SetDate">
    <vt:lpwstr>2026-03-27T05:53:41Z</vt:lpwstr>
  </property>
  <property fmtid="{D5CDD505-2E9C-101B-9397-08002B2CF9AE}" pid="4" name="MSIP_Label_dfc31359-ecb0-4331-ac49-239bee8da37f_Method">
    <vt:lpwstr>Standard</vt:lpwstr>
  </property>
  <property fmtid="{D5CDD505-2E9C-101B-9397-08002B2CF9AE}" pid="5" name="MSIP_Label_dfc31359-ecb0-4331-ac49-239bee8da37f_Name">
    <vt:lpwstr>defa4170-0d19-0005-0004-bc88714345d2</vt:lpwstr>
  </property>
  <property fmtid="{D5CDD505-2E9C-101B-9397-08002B2CF9AE}" pid="6" name="MSIP_Label_dfc31359-ecb0-4331-ac49-239bee8da37f_SiteId">
    <vt:lpwstr>9e0dd6b1-99a5-4858-ba44-ed1f82d4cf6a</vt:lpwstr>
  </property>
  <property fmtid="{D5CDD505-2E9C-101B-9397-08002B2CF9AE}" pid="7" name="MSIP_Label_dfc31359-ecb0-4331-ac49-239bee8da37f_ActionId">
    <vt:lpwstr>764dec89-b585-4b42-8915-69a01789c2ef</vt:lpwstr>
  </property>
  <property fmtid="{D5CDD505-2E9C-101B-9397-08002B2CF9AE}" pid="8" name="MSIP_Label_dfc31359-ecb0-4331-ac49-239bee8da37f_ContentBits">
    <vt:lpwstr>0</vt:lpwstr>
  </property>
  <property fmtid="{D5CDD505-2E9C-101B-9397-08002B2CF9AE}" pid="9" name="MSIP_Label_dfc31359-ecb0-4331-ac49-239bee8da37f_Tag">
    <vt:lpwstr>50, 3, 0, 1</vt:lpwstr>
  </property>
</Properties>
</file>