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79B86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計畫成果紀錄表</w:t>
      </w:r>
    </w:p>
    <w:p w14:paraId="62A66D52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7197"/>
        <w:gridCol w:w="1913"/>
      </w:tblGrid>
      <w:tr w:rsidR="007E2BC1" w:rsidRPr="001C1E24" w14:paraId="3A91A274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BCD68E" w14:textId="77777777" w:rsidR="0029524F" w:rsidRPr="00DD15DF" w:rsidRDefault="0029524F" w:rsidP="0029524F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911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FD16A" w14:textId="77777777" w:rsidR="0029524F" w:rsidRPr="00C85903" w:rsidRDefault="0029524F" w:rsidP="0029524F">
            <w:pPr>
              <w:ind w:left="380" w:hanging="26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11</w:t>
            </w:r>
            <w:r w:rsidR="0038007B">
              <w:rPr>
                <w:rFonts w:ascii="Times New Roman" w:eastAsia="Times New Roman" w:hAnsi="Times New Roman" w:cs="Times New Roman" w:hint="eastAsia"/>
                <w:sz w:val="26"/>
              </w:rPr>
              <w:t>5</w:t>
            </w:r>
            <w:r>
              <w:rPr>
                <w:sz w:val="26"/>
              </w:rPr>
              <w:t>年高教深耕</w:t>
            </w:r>
            <w:r>
              <w:rPr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C1 </w:t>
            </w:r>
            <w:r>
              <w:rPr>
                <w:sz w:val="26"/>
              </w:rPr>
              <w:t>計畫</w:t>
            </w:r>
            <w:r>
              <w:rPr>
                <w:rFonts w:ascii="Times New Roman" w:eastAsia="Times New Roman" w:hAnsi="Times New Roman" w:cs="Times New Roman"/>
                <w:sz w:val="26"/>
              </w:rPr>
              <w:t>-</w:t>
            </w:r>
            <w:r>
              <w:rPr>
                <w:sz w:val="26"/>
              </w:rPr>
              <w:t>以花店從業人員</w:t>
            </w:r>
            <w:r w:rsidR="00D61206">
              <w:rPr>
                <w:rFonts w:hint="eastAsia"/>
                <w:sz w:val="26"/>
              </w:rPr>
              <w:t>證照</w:t>
            </w:r>
            <w:r w:rsidR="00E25414">
              <w:rPr>
                <w:rFonts w:hint="eastAsia"/>
                <w:sz w:val="26"/>
              </w:rPr>
              <w:t>培訓</w:t>
            </w:r>
            <w:r w:rsidR="00D61206">
              <w:rPr>
                <w:rFonts w:hint="eastAsia"/>
                <w:sz w:val="26"/>
              </w:rPr>
              <w:t>班</w:t>
            </w:r>
          </w:p>
        </w:tc>
      </w:tr>
      <w:tr w:rsidR="007E2BC1" w:rsidRPr="001C1E24" w14:paraId="58413FAF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1218E8" w14:textId="77777777" w:rsidR="0029524F" w:rsidRDefault="0029524F" w:rsidP="0029524F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911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522AD0" w14:textId="77777777" w:rsidR="0029524F" w:rsidRPr="00A97F70" w:rsidRDefault="0029524F" w:rsidP="0029524F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t>由</w:t>
            </w:r>
            <w:r w:rsidR="0086032F">
              <w:rPr>
                <w:rFonts w:hint="eastAsia"/>
              </w:rPr>
              <w:t>專業</w:t>
            </w:r>
            <w:r>
              <w:t>講師授課，課程結束後進行資格考核，通過者可獲頒台灣花店協會認證證書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E2BC1" w:rsidRPr="001C1E24" w14:paraId="4F7C1BD4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A35070C" w14:textId="77777777" w:rsidR="0029524F" w:rsidRPr="00CD6B06" w:rsidRDefault="0029524F" w:rsidP="0029524F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911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F5C3578" w14:textId="77777777" w:rsidR="0029524F" w:rsidRPr="00A97F70" w:rsidRDefault="0038007B" w:rsidP="0038007B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新細明體" w:eastAsia="新細明體" w:hAnsi="新細明體" w:cs="新細明體" w:hint="eastAsia"/>
              </w:rPr>
              <w:t>第</w:t>
            </w:r>
            <w:r w:rsidR="00E25414">
              <w:rPr>
                <w:rFonts w:ascii="新細明體" w:eastAsia="新細明體" w:hAnsi="新細明體" w:cs="新細明體" w:hint="eastAsia"/>
              </w:rPr>
              <w:t>二</w:t>
            </w:r>
            <w:r>
              <w:rPr>
                <w:rFonts w:ascii="新細明體" w:eastAsia="新細明體" w:hAnsi="新細明體" w:cs="新細明體" w:hint="eastAsia"/>
              </w:rPr>
              <w:t>屆</w:t>
            </w:r>
            <w:r>
              <w:rPr>
                <w:sz w:val="26"/>
              </w:rPr>
              <w:t>花店從業人員</w:t>
            </w:r>
            <w:r w:rsidR="0013647F">
              <w:rPr>
                <w:rFonts w:hint="eastAsia"/>
                <w:sz w:val="26"/>
              </w:rPr>
              <w:t>證照</w:t>
            </w:r>
            <w:r>
              <w:rPr>
                <w:rFonts w:hint="eastAsia"/>
                <w:sz w:val="26"/>
              </w:rPr>
              <w:t>培訓班</w:t>
            </w:r>
            <w:r w:rsidR="0029524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E2BC1" w:rsidRPr="001C1E24" w14:paraId="27E69E68" w14:textId="77777777" w:rsidTr="00C21A28">
        <w:trPr>
          <w:trHeight w:val="3628"/>
          <w:jc w:val="center"/>
        </w:trPr>
        <w:tc>
          <w:tcPr>
            <w:tcW w:w="1010" w:type="dxa"/>
            <w:tcBorders>
              <w:left w:val="single" w:sz="12" w:space="0" w:color="auto"/>
            </w:tcBorders>
            <w:vAlign w:val="center"/>
          </w:tcPr>
          <w:p w14:paraId="674468AF" w14:textId="77777777" w:rsidR="0029524F" w:rsidRDefault="0029524F" w:rsidP="0029524F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4670E527" w14:textId="77777777" w:rsidR="0029524F" w:rsidRPr="00CD6B06" w:rsidRDefault="0029524F" w:rsidP="0029524F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911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7413F25D" w14:textId="77777777" w:rsidR="0038007B" w:rsidRPr="0086753C" w:rsidRDefault="0029524F" w:rsidP="00FD4173">
            <w:pPr>
              <w:ind w:left="360" w:right="2384" w:hanging="240"/>
              <w:rPr>
                <w:rFonts w:asciiTheme="minorEastAsia" w:hAnsiTheme="minorEastAsia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主辦單位：環境規劃暨生物資源學院園藝暨生物技術</w:t>
            </w:r>
          </w:p>
          <w:p w14:paraId="3C45DAE3" w14:textId="5775B9DA" w:rsidR="0038007B" w:rsidRPr="0086753C" w:rsidRDefault="0029524F" w:rsidP="00FD4173">
            <w:pPr>
              <w:ind w:left="360" w:right="2384" w:hanging="240"/>
              <w:rPr>
                <w:rFonts w:asciiTheme="minorEastAsia" w:hAnsiTheme="minorEastAsia" w:cs="Times New Roman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活動日期：</w:t>
            </w:r>
            <w:r w:rsidRPr="0086753C">
              <w:rPr>
                <w:rFonts w:asciiTheme="minorEastAsia" w:hAnsiTheme="minorEastAsia" w:cs="Times New Roman"/>
                <w:szCs w:val="24"/>
              </w:rPr>
              <w:t>11</w:t>
            </w:r>
            <w:r w:rsidR="0038007B" w:rsidRPr="0086753C">
              <w:rPr>
                <w:rFonts w:asciiTheme="minorEastAsia" w:hAnsiTheme="minorEastAsia" w:cs="Times New Roman" w:hint="eastAsia"/>
                <w:szCs w:val="24"/>
              </w:rPr>
              <w:t>5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 </w:t>
            </w:r>
            <w:r w:rsidRPr="0086753C">
              <w:rPr>
                <w:rFonts w:asciiTheme="minorEastAsia" w:hAnsiTheme="minorEastAsia"/>
                <w:szCs w:val="24"/>
              </w:rPr>
              <w:t xml:space="preserve">年 </w:t>
            </w:r>
            <w:r w:rsidR="00612292">
              <w:rPr>
                <w:rFonts w:asciiTheme="minorEastAsia" w:hAnsiTheme="minorEastAsia"/>
                <w:szCs w:val="24"/>
              </w:rPr>
              <w:t>6</w:t>
            </w:r>
            <w:r w:rsidRPr="0086753C">
              <w:rPr>
                <w:rFonts w:asciiTheme="minorEastAsia" w:hAnsiTheme="minorEastAsia"/>
                <w:szCs w:val="24"/>
              </w:rPr>
              <w:t>月</w:t>
            </w:r>
            <w:r w:rsidR="00612292">
              <w:rPr>
                <w:rFonts w:asciiTheme="minorEastAsia" w:hAnsiTheme="minorEastAsia"/>
                <w:szCs w:val="24"/>
              </w:rPr>
              <w:t>1</w:t>
            </w:r>
            <w:r w:rsidR="00E7476C" w:rsidRPr="0086753C">
              <w:rPr>
                <w:rFonts w:asciiTheme="minorEastAsia" w:hAnsiTheme="minorEastAsia" w:hint="eastAsia"/>
                <w:szCs w:val="24"/>
              </w:rPr>
              <w:t>日</w:t>
            </w:r>
            <w:r w:rsidR="00E7476C" w:rsidRPr="0086753C">
              <w:rPr>
                <w:rFonts w:asciiTheme="minorEastAsia" w:hAnsiTheme="minorEastAsia"/>
                <w:szCs w:val="24"/>
              </w:rPr>
              <w:t>1</w:t>
            </w:r>
            <w:r w:rsidR="00193FBD" w:rsidRPr="0086753C">
              <w:rPr>
                <w:rFonts w:asciiTheme="minorEastAsia" w:hAnsiTheme="minorEastAsia"/>
                <w:szCs w:val="24"/>
              </w:rPr>
              <w:t>4:00</w:t>
            </w:r>
            <w:r w:rsidRPr="0086753C">
              <w:rPr>
                <w:rFonts w:asciiTheme="minorEastAsia" w:hAnsiTheme="minorEastAsia" w:cs="Times New Roman" w:hint="eastAsia"/>
                <w:szCs w:val="24"/>
              </w:rPr>
              <w:t>~</w:t>
            </w:r>
            <w:r w:rsidRPr="0086753C">
              <w:rPr>
                <w:rFonts w:asciiTheme="minorEastAsia" w:hAnsiTheme="minorEastAsia" w:cs="Times New Roman"/>
                <w:szCs w:val="24"/>
              </w:rPr>
              <w:t>1</w:t>
            </w:r>
            <w:r w:rsidR="0038007B" w:rsidRPr="0086753C">
              <w:rPr>
                <w:rFonts w:asciiTheme="minorEastAsia" w:hAnsiTheme="minorEastAsia" w:cs="Times New Roman" w:hint="eastAsia"/>
                <w:szCs w:val="24"/>
              </w:rPr>
              <w:t>7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:00 </w:t>
            </w:r>
          </w:p>
          <w:p w14:paraId="5EEB0F1A" w14:textId="77777777" w:rsidR="0029524F" w:rsidRPr="0086753C" w:rsidRDefault="0029524F" w:rsidP="00FD4173">
            <w:pPr>
              <w:ind w:left="360" w:right="2384" w:hanging="240"/>
              <w:rPr>
                <w:rFonts w:asciiTheme="minorEastAsia" w:hAnsiTheme="minorEastAsia" w:cs="Times New Roman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活動地點：</w:t>
            </w:r>
            <w:r w:rsidR="00193FBD" w:rsidRPr="0086753C">
              <w:rPr>
                <w:rFonts w:asciiTheme="minorEastAsia" w:hAnsiTheme="minorEastAsia" w:hint="eastAsia"/>
                <w:szCs w:val="24"/>
              </w:rPr>
              <w:t>大功</w:t>
            </w:r>
            <w:r w:rsidR="00193FBD" w:rsidRPr="0086753C">
              <w:rPr>
                <w:rFonts w:asciiTheme="minorEastAsia" w:hAnsiTheme="minorEastAsia"/>
                <w:szCs w:val="24"/>
              </w:rPr>
              <w:t>302</w:t>
            </w:r>
            <w:r w:rsidRPr="0086753C">
              <w:rPr>
                <w:rFonts w:asciiTheme="minorEastAsia" w:hAnsiTheme="minorEastAsia" w:cs="Times New Roman"/>
                <w:szCs w:val="24"/>
              </w:rPr>
              <w:t xml:space="preserve"> </w:t>
            </w:r>
          </w:p>
          <w:p w14:paraId="7AAF5413" w14:textId="77777777" w:rsidR="0086032F" w:rsidRPr="0086753C" w:rsidRDefault="0086032F" w:rsidP="00FD4173">
            <w:pPr>
              <w:ind w:left="360" w:right="2384" w:hanging="240"/>
              <w:rPr>
                <w:rFonts w:asciiTheme="minorEastAsia" w:hAnsiTheme="minorEastAsia"/>
                <w:szCs w:val="24"/>
              </w:rPr>
            </w:pPr>
            <w:r w:rsidRPr="0086753C">
              <w:rPr>
                <w:rFonts w:asciiTheme="minorEastAsia" w:hAnsiTheme="minorEastAsia"/>
                <w:szCs w:val="24"/>
              </w:rPr>
              <w:t>活動</w:t>
            </w:r>
            <w:r w:rsidRPr="0086753C">
              <w:rPr>
                <w:rFonts w:asciiTheme="minorEastAsia" w:hAnsiTheme="minorEastAsia" w:hint="eastAsia"/>
                <w:szCs w:val="24"/>
              </w:rPr>
              <w:t>內容</w:t>
            </w:r>
            <w:r w:rsidRPr="0086753C">
              <w:rPr>
                <w:rFonts w:asciiTheme="minorEastAsia" w:hAnsiTheme="minorEastAsia"/>
                <w:szCs w:val="24"/>
              </w:rPr>
              <w:t>：</w:t>
            </w:r>
          </w:p>
          <w:p w14:paraId="333951DE" w14:textId="2D7FEE10" w:rsidR="005F6477" w:rsidRPr="005F6477" w:rsidRDefault="005F6477" w:rsidP="005F6477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="Apple Color Emoji" w:hAnsi="Apple Color Emoji" w:cs="Apple Color Emoji" w:hint="eastAsia"/>
                <w:szCs w:val="24"/>
              </w:rPr>
              <w:t>講解</w:t>
            </w:r>
            <w:r w:rsidR="00612292">
              <w:rPr>
                <w:rFonts w:ascii="Apple Color Emoji" w:hAnsi="Apple Color Emoji" w:cs="Apple Color Emoji" w:hint="eastAsia"/>
                <w:szCs w:val="24"/>
              </w:rPr>
              <w:t>組盆花的應用</w:t>
            </w:r>
          </w:p>
          <w:p w14:paraId="390679F4" w14:textId="7D502B75" w:rsidR="005F6477" w:rsidRDefault="00612292" w:rsidP="005F6477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組盆花實作教學</w:t>
            </w:r>
          </w:p>
          <w:p w14:paraId="27D9909B" w14:textId="405526F6" w:rsidR="005F6477" w:rsidRPr="00444C69" w:rsidRDefault="00444C69" w:rsidP="00444C69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 w:hint="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術科考試實作與評分標準講解</w:t>
            </w:r>
          </w:p>
          <w:p w14:paraId="08FD9D62" w14:textId="77777777" w:rsidR="005F6477" w:rsidRDefault="00444C69" w:rsidP="005F6477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術科測驗</w:t>
            </w:r>
          </w:p>
          <w:p w14:paraId="608D4D98" w14:textId="1ECC4E27" w:rsidR="007E2BC1" w:rsidRPr="005F6477" w:rsidRDefault="007E2BC1" w:rsidP="005F6477">
            <w:pPr>
              <w:pStyle w:val="a7"/>
              <w:widowControl/>
              <w:numPr>
                <w:ilvl w:val="0"/>
                <w:numId w:val="10"/>
              </w:numPr>
              <w:spacing w:before="100" w:beforeAutospacing="1" w:after="100" w:afterAutospacing="1"/>
              <w:ind w:leftChars="0" w:firstLineChars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證書頒發</w:t>
            </w:r>
          </w:p>
        </w:tc>
      </w:tr>
      <w:tr w:rsidR="007E2BC1" w:rsidRPr="004F456F" w14:paraId="4F02CCAB" w14:textId="77777777" w:rsidTr="00C21A28">
        <w:trPr>
          <w:trHeight w:val="753"/>
          <w:jc w:val="center"/>
        </w:trPr>
        <w:tc>
          <w:tcPr>
            <w:tcW w:w="1010" w:type="dxa"/>
            <w:vMerge w:val="restart"/>
            <w:tcBorders>
              <w:left w:val="single" w:sz="12" w:space="0" w:color="auto"/>
            </w:tcBorders>
            <w:vAlign w:val="center"/>
          </w:tcPr>
          <w:p w14:paraId="5557BB9F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21C59350" w14:textId="77777777" w:rsidR="005154D4" w:rsidRPr="00CD6B06" w:rsidRDefault="005154D4" w:rsidP="00751A12">
            <w:pPr>
              <w:ind w:left="330" w:hanging="21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lastRenderedPageBreak/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7197" w:type="dxa"/>
            <w:tcBorders>
              <w:right w:val="single" w:sz="4" w:space="0" w:color="auto"/>
            </w:tcBorders>
            <w:vAlign w:val="center"/>
          </w:tcPr>
          <w:p w14:paraId="33B121A8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lastRenderedPageBreak/>
              <w:t>活動照片電子檔名稱</w:t>
            </w:r>
          </w:p>
          <w:p w14:paraId="2D64E959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58C178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7E2BC1" w:rsidRPr="004F456F" w14:paraId="31FEE259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39729F2D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7D516021" w14:textId="77777777" w:rsidR="005154D4" w:rsidRPr="000A3C6D" w:rsidRDefault="009A318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D632168" wp14:editId="042575C7">
                  <wp:extent cx="3484024" cy="2613018"/>
                  <wp:effectExtent l="0" t="0" r="0" b="3810"/>
                  <wp:docPr id="168694931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949313" name="圖片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4024" cy="2613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12AAB916" w14:textId="77777777" w:rsidR="00444C69" w:rsidRPr="00444C69" w:rsidRDefault="00444C69" w:rsidP="00444C69">
            <w:pPr>
              <w:widowControl/>
              <w:spacing w:before="100" w:beforeAutospacing="1" w:after="100" w:afterAutospacing="1"/>
              <w:ind w:leftChars="0" w:left="360" w:firstLineChars="0" w:hanging="240"/>
              <w:rPr>
                <w:rFonts w:asciiTheme="minorEastAsia" w:hAnsiTheme="minorEastAsia"/>
                <w:szCs w:val="24"/>
              </w:rPr>
            </w:pPr>
            <w:r w:rsidRPr="00444C69">
              <w:rPr>
                <w:rFonts w:ascii="Apple Color Emoji" w:hAnsi="Apple Color Emoji" w:cs="Apple Color Emoji" w:hint="eastAsia"/>
                <w:szCs w:val="24"/>
              </w:rPr>
              <w:t>講解組盆花的應用</w:t>
            </w:r>
          </w:p>
          <w:p w14:paraId="35E1C993" w14:textId="10687705" w:rsidR="005154D4" w:rsidRPr="000A3C6D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</w:p>
        </w:tc>
      </w:tr>
      <w:tr w:rsidR="007E2BC1" w:rsidRPr="004F456F" w14:paraId="0F6EDF9A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2ECBBC24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58FD7C61" w14:textId="77777777" w:rsidR="005154D4" w:rsidRPr="000A3C6D" w:rsidRDefault="001755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2BA0045" wp14:editId="658A427C">
                  <wp:extent cx="3966198" cy="2974648"/>
                  <wp:effectExtent l="0" t="0" r="0" b="0"/>
                  <wp:docPr id="1736568744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6568744" name="圖片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6198" cy="2974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5BFE9D5A" w14:textId="77777777" w:rsidR="00444C69" w:rsidRPr="00444C69" w:rsidRDefault="00444C69" w:rsidP="00444C69">
            <w:pPr>
              <w:widowControl/>
              <w:spacing w:before="100" w:beforeAutospacing="1" w:after="100" w:afterAutospacing="1"/>
              <w:ind w:leftChars="0" w:left="360" w:firstLineChars="0" w:hanging="240"/>
              <w:rPr>
                <w:rFonts w:asciiTheme="minorEastAsia" w:hAnsiTheme="minorEastAsia"/>
                <w:szCs w:val="24"/>
              </w:rPr>
            </w:pPr>
            <w:r w:rsidRPr="00444C69">
              <w:rPr>
                <w:rFonts w:asciiTheme="minorEastAsia" w:hAnsiTheme="minorEastAsia" w:hint="eastAsia"/>
                <w:szCs w:val="24"/>
              </w:rPr>
              <w:t>組盆花實作教學</w:t>
            </w:r>
          </w:p>
          <w:p w14:paraId="0F998423" w14:textId="6CED05A6" w:rsidR="005154D4" w:rsidRPr="000A3C6D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</w:p>
        </w:tc>
      </w:tr>
      <w:tr w:rsidR="007E2BC1" w:rsidRPr="004F456F" w14:paraId="07D1EB3C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2B84C2DB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1F340FF8" w14:textId="77777777" w:rsidR="005154D4" w:rsidRPr="000A3C6D" w:rsidRDefault="001755FC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CE52201" wp14:editId="7B401C4A">
                  <wp:extent cx="2986800" cy="2240100"/>
                  <wp:effectExtent l="0" t="0" r="0" b="0"/>
                  <wp:docPr id="1713137458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3137458" name="圖片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6800" cy="224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F6477"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1FC78881" wp14:editId="34ECCB4D">
                  <wp:extent cx="2880417" cy="2160312"/>
                  <wp:effectExtent l="0" t="0" r="2540" b="0"/>
                  <wp:docPr id="4794760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47600" name="圖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417" cy="2160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2B5570B7" w14:textId="609FE097" w:rsidR="002F01F6" w:rsidRPr="000A3C6D" w:rsidRDefault="00444C69" w:rsidP="001755FC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學生實作</w:t>
            </w:r>
          </w:p>
        </w:tc>
      </w:tr>
      <w:tr w:rsidR="007E2BC1" w:rsidRPr="004F456F" w14:paraId="7B85FFCA" w14:textId="77777777" w:rsidTr="00C21A28">
        <w:trPr>
          <w:trHeight w:val="454"/>
          <w:jc w:val="center"/>
        </w:trPr>
        <w:tc>
          <w:tcPr>
            <w:tcW w:w="1010" w:type="dxa"/>
            <w:tcBorders>
              <w:left w:val="single" w:sz="12" w:space="0" w:color="auto"/>
            </w:tcBorders>
            <w:vAlign w:val="center"/>
          </w:tcPr>
          <w:p w14:paraId="334EF6A1" w14:textId="77777777" w:rsidR="00444C69" w:rsidRDefault="00444C69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26906F25" w14:textId="5EC792CB" w:rsidR="00444C69" w:rsidRDefault="00444C69" w:rsidP="00751A12">
            <w:pPr>
              <w:ind w:left="360" w:hanging="24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C0715D6" wp14:editId="1715A878">
                  <wp:extent cx="2930770" cy="2198229"/>
                  <wp:effectExtent l="0" t="0" r="3175" b="0"/>
                  <wp:docPr id="1857146856" name="圖片 2" descr="一張含有 室內, 牆, 花, 天花板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146856" name="圖片 2" descr="一張含有 室內, 牆, 花, 天花板 的圖片&#10;&#10;自動產生的描述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377" cy="2218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58522E" w14:textId="300A0E4F" w:rsidR="00444C69" w:rsidRDefault="00444C69" w:rsidP="00751A12">
            <w:pPr>
              <w:ind w:left="360" w:hanging="240"/>
              <w:jc w:val="both"/>
              <w:rPr>
                <w:rFonts w:ascii="標楷體" w:eastAsia="標楷體" w:hAnsi="標楷體" w:hint="eastAsia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0CD3B72F" wp14:editId="588590ED">
                  <wp:extent cx="3024554" cy="2268572"/>
                  <wp:effectExtent l="0" t="0" r="0" b="5080"/>
                  <wp:docPr id="1740490756" name="圖片 4" descr="一張含有 室內, 服裝, 牆, 花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0490756" name="圖片 4" descr="一張含有 室內, 服裝, 牆, 花 的圖片&#10;&#10;自動產生的描述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2020" cy="2289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5D4D8854" w14:textId="77777777" w:rsidR="00444C69" w:rsidRPr="00444C69" w:rsidRDefault="00444C69" w:rsidP="00444C69">
            <w:pPr>
              <w:widowControl/>
              <w:spacing w:before="100" w:beforeAutospacing="1" w:after="100" w:afterAutospacing="1"/>
              <w:ind w:leftChars="0" w:left="360" w:firstLineChars="0" w:hanging="240"/>
              <w:rPr>
                <w:rFonts w:asciiTheme="minorEastAsia" w:hAnsiTheme="minorEastAsia" w:hint="eastAsia"/>
                <w:szCs w:val="24"/>
              </w:rPr>
            </w:pPr>
            <w:r w:rsidRPr="00444C69">
              <w:rPr>
                <w:rFonts w:asciiTheme="minorEastAsia" w:hAnsiTheme="minorEastAsia" w:hint="eastAsia"/>
                <w:szCs w:val="24"/>
              </w:rPr>
              <w:t>術科考試實作與評分標準講解</w:t>
            </w:r>
          </w:p>
          <w:p w14:paraId="1255AACC" w14:textId="77777777" w:rsidR="00444C69" w:rsidRPr="00444C69" w:rsidRDefault="00444C69" w:rsidP="00444C69">
            <w:pPr>
              <w:ind w:left="360" w:hanging="240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7E2BC1" w:rsidRPr="004F456F" w14:paraId="66224128" w14:textId="77777777" w:rsidTr="00C21A28">
        <w:trPr>
          <w:trHeight w:val="454"/>
          <w:jc w:val="center"/>
        </w:trPr>
        <w:tc>
          <w:tcPr>
            <w:tcW w:w="1010" w:type="dxa"/>
            <w:tcBorders>
              <w:left w:val="single" w:sz="12" w:space="0" w:color="auto"/>
            </w:tcBorders>
            <w:vAlign w:val="center"/>
          </w:tcPr>
          <w:p w14:paraId="670E5FEA" w14:textId="77777777" w:rsidR="00444C69" w:rsidRDefault="00444C69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3715AC2B" w14:textId="77777777" w:rsidR="00444C69" w:rsidRDefault="007E2BC1" w:rsidP="00751A12">
            <w:pPr>
              <w:ind w:left="360" w:hanging="24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C1722B1" wp14:editId="689CFBF0">
                  <wp:extent cx="3669323" cy="2752183"/>
                  <wp:effectExtent l="0" t="0" r="1270" b="3810"/>
                  <wp:docPr id="1812821368" name="圖片 5" descr="一張含有 服裝, 人員, 男人, 天花板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821368" name="圖片 5" descr="一張含有 服裝, 人員, 男人, 天花板 的圖片&#10;&#10;自動產生的描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3088" cy="2777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828AB2" w14:textId="5E437994" w:rsidR="007E2BC1" w:rsidRDefault="007E2BC1" w:rsidP="00751A12">
            <w:pPr>
              <w:ind w:left="360" w:hanging="240"/>
              <w:jc w:val="both"/>
              <w:rPr>
                <w:rFonts w:ascii="標楷體" w:eastAsia="標楷體" w:hAnsi="標楷體" w:hint="eastAsia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5D9C0572" wp14:editId="1EDEE8FD">
                  <wp:extent cx="3669030" cy="2751963"/>
                  <wp:effectExtent l="0" t="0" r="1270" b="4445"/>
                  <wp:docPr id="2117172810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172810" name="圖片 211717281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7419" cy="277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040F9DB8" w14:textId="3CB14F27" w:rsidR="00444C69" w:rsidRDefault="007E2BC1" w:rsidP="00444C69">
            <w:pPr>
              <w:ind w:left="360" w:hanging="24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術科測驗及證書頒發</w:t>
            </w:r>
          </w:p>
        </w:tc>
      </w:tr>
    </w:tbl>
    <w:p w14:paraId="30147F44" w14:textId="77777777" w:rsidR="00BC55D2" w:rsidRDefault="00BC55D2" w:rsidP="00406B79">
      <w:pPr>
        <w:ind w:leftChars="20" w:left="146" w:hangingChars="41" w:hanging="98"/>
      </w:pPr>
    </w:p>
    <w:sectPr w:rsidR="00BC55D2" w:rsidSect="00197A2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FF440" w14:textId="77777777" w:rsidR="00EE30AE" w:rsidRDefault="00EE30AE" w:rsidP="00B23FF5">
      <w:pPr>
        <w:ind w:left="360" w:hanging="240"/>
      </w:pPr>
      <w:r>
        <w:separator/>
      </w:r>
    </w:p>
  </w:endnote>
  <w:endnote w:type="continuationSeparator" w:id="0">
    <w:p w14:paraId="2A7E5710" w14:textId="77777777" w:rsidR="00EE30AE" w:rsidRDefault="00EE30AE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3A0F5" w14:textId="77777777" w:rsidR="00153592" w:rsidRDefault="00153592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1A1A6796" w14:textId="77777777" w:rsidR="00153592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058F" w:rsidRPr="00BC058F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0204B5D2" w14:textId="77777777" w:rsidR="00153592" w:rsidRDefault="00153592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6FA8D" w14:textId="77777777" w:rsidR="00153592" w:rsidRDefault="00153592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4257D" w14:textId="77777777" w:rsidR="00EE30AE" w:rsidRDefault="00EE30AE" w:rsidP="00B23FF5">
      <w:pPr>
        <w:ind w:left="360" w:hanging="240"/>
      </w:pPr>
      <w:r>
        <w:separator/>
      </w:r>
    </w:p>
  </w:footnote>
  <w:footnote w:type="continuationSeparator" w:id="0">
    <w:p w14:paraId="0806B0D9" w14:textId="77777777" w:rsidR="00EE30AE" w:rsidRDefault="00EE30AE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ED99A" w14:textId="77777777" w:rsidR="00153592" w:rsidRDefault="00153592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0F6A5" w14:textId="77777777" w:rsidR="00153592" w:rsidRDefault="00153592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CFF81" w14:textId="77777777" w:rsidR="00153592" w:rsidRDefault="00153592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4934"/>
    <w:multiLevelType w:val="multilevel"/>
    <w:tmpl w:val="1C58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E0ECD"/>
    <w:multiLevelType w:val="hybridMultilevel"/>
    <w:tmpl w:val="F458728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5645DD1"/>
    <w:multiLevelType w:val="multilevel"/>
    <w:tmpl w:val="D8FE2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75CEB"/>
    <w:multiLevelType w:val="hybridMultilevel"/>
    <w:tmpl w:val="B492FC7E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4" w15:restartNumberingAfterBreak="0">
    <w:nsid w:val="32CE46B5"/>
    <w:multiLevelType w:val="hybridMultilevel"/>
    <w:tmpl w:val="85581AF0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55D51455"/>
    <w:multiLevelType w:val="hybridMultilevel"/>
    <w:tmpl w:val="858CBF42"/>
    <w:lvl w:ilvl="0" w:tplc="BB540C6A">
      <w:start w:val="1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825D9E">
      <w:start w:val="1"/>
      <w:numFmt w:val="bullet"/>
      <w:lvlText w:val="o"/>
      <w:lvlJc w:val="left"/>
      <w:pPr>
        <w:ind w:left="14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E27712">
      <w:start w:val="1"/>
      <w:numFmt w:val="bullet"/>
      <w:lvlText w:val="▪"/>
      <w:lvlJc w:val="left"/>
      <w:pPr>
        <w:ind w:left="22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1C6318">
      <w:start w:val="1"/>
      <w:numFmt w:val="bullet"/>
      <w:lvlText w:val="•"/>
      <w:lvlJc w:val="left"/>
      <w:pPr>
        <w:ind w:left="29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169FB6">
      <w:start w:val="1"/>
      <w:numFmt w:val="bullet"/>
      <w:lvlText w:val="o"/>
      <w:lvlJc w:val="left"/>
      <w:pPr>
        <w:ind w:left="37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F2798C">
      <w:start w:val="1"/>
      <w:numFmt w:val="bullet"/>
      <w:lvlText w:val="▪"/>
      <w:lvlJc w:val="left"/>
      <w:pPr>
        <w:ind w:left="44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14C822">
      <w:start w:val="1"/>
      <w:numFmt w:val="bullet"/>
      <w:lvlText w:val="•"/>
      <w:lvlJc w:val="left"/>
      <w:pPr>
        <w:ind w:left="51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4A43D0">
      <w:start w:val="1"/>
      <w:numFmt w:val="bullet"/>
      <w:lvlText w:val="o"/>
      <w:lvlJc w:val="left"/>
      <w:pPr>
        <w:ind w:left="58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98A7BA">
      <w:start w:val="1"/>
      <w:numFmt w:val="bullet"/>
      <w:lvlText w:val="▪"/>
      <w:lvlJc w:val="left"/>
      <w:pPr>
        <w:ind w:left="65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DB242D"/>
    <w:multiLevelType w:val="multilevel"/>
    <w:tmpl w:val="0F02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383B11"/>
    <w:multiLevelType w:val="multilevel"/>
    <w:tmpl w:val="72689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671B41"/>
    <w:multiLevelType w:val="multilevel"/>
    <w:tmpl w:val="A7F2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007FE4"/>
    <w:multiLevelType w:val="multilevel"/>
    <w:tmpl w:val="424A9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1234036">
    <w:abstractNumId w:val="5"/>
  </w:num>
  <w:num w:numId="2" w16cid:durableId="1913660379">
    <w:abstractNumId w:val="4"/>
  </w:num>
  <w:num w:numId="3" w16cid:durableId="1749695721">
    <w:abstractNumId w:val="1"/>
  </w:num>
  <w:num w:numId="4" w16cid:durableId="478570844">
    <w:abstractNumId w:val="9"/>
  </w:num>
  <w:num w:numId="5" w16cid:durableId="1406731206">
    <w:abstractNumId w:val="7"/>
  </w:num>
  <w:num w:numId="6" w16cid:durableId="781607301">
    <w:abstractNumId w:val="8"/>
  </w:num>
  <w:num w:numId="7" w16cid:durableId="1960716180">
    <w:abstractNumId w:val="6"/>
  </w:num>
  <w:num w:numId="8" w16cid:durableId="303588435">
    <w:abstractNumId w:val="0"/>
  </w:num>
  <w:num w:numId="9" w16cid:durableId="1238902360">
    <w:abstractNumId w:val="2"/>
  </w:num>
  <w:num w:numId="10" w16cid:durableId="1232347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attachedTemplate r:id="rId1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292"/>
    <w:rsid w:val="00017EC8"/>
    <w:rsid w:val="00033373"/>
    <w:rsid w:val="000562F5"/>
    <w:rsid w:val="000611E4"/>
    <w:rsid w:val="00080EF3"/>
    <w:rsid w:val="00083330"/>
    <w:rsid w:val="00092FC2"/>
    <w:rsid w:val="000B416E"/>
    <w:rsid w:val="000D26DA"/>
    <w:rsid w:val="000D6B66"/>
    <w:rsid w:val="000E236E"/>
    <w:rsid w:val="000E57E3"/>
    <w:rsid w:val="001112E5"/>
    <w:rsid w:val="00113D38"/>
    <w:rsid w:val="00120BF8"/>
    <w:rsid w:val="0012162E"/>
    <w:rsid w:val="0012581D"/>
    <w:rsid w:val="001272BF"/>
    <w:rsid w:val="0013647F"/>
    <w:rsid w:val="001369F7"/>
    <w:rsid w:val="0014348C"/>
    <w:rsid w:val="00150C69"/>
    <w:rsid w:val="00153592"/>
    <w:rsid w:val="0015616E"/>
    <w:rsid w:val="00160661"/>
    <w:rsid w:val="001755FC"/>
    <w:rsid w:val="00181BF9"/>
    <w:rsid w:val="00193E9D"/>
    <w:rsid w:val="00193FBD"/>
    <w:rsid w:val="001B0375"/>
    <w:rsid w:val="001B2F52"/>
    <w:rsid w:val="001F4E0E"/>
    <w:rsid w:val="001F567D"/>
    <w:rsid w:val="00207F4D"/>
    <w:rsid w:val="002104F7"/>
    <w:rsid w:val="002169A7"/>
    <w:rsid w:val="002250F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9524F"/>
    <w:rsid w:val="0029612F"/>
    <w:rsid w:val="002A50E6"/>
    <w:rsid w:val="002A614C"/>
    <w:rsid w:val="002B1169"/>
    <w:rsid w:val="002F01F6"/>
    <w:rsid w:val="00330FED"/>
    <w:rsid w:val="00343994"/>
    <w:rsid w:val="00354423"/>
    <w:rsid w:val="003645C9"/>
    <w:rsid w:val="003740FD"/>
    <w:rsid w:val="0038007B"/>
    <w:rsid w:val="003A7DBF"/>
    <w:rsid w:val="003C4882"/>
    <w:rsid w:val="003D2B26"/>
    <w:rsid w:val="003F12C0"/>
    <w:rsid w:val="003F61D5"/>
    <w:rsid w:val="003F7A1E"/>
    <w:rsid w:val="003F7E0E"/>
    <w:rsid w:val="00406B79"/>
    <w:rsid w:val="00410E13"/>
    <w:rsid w:val="004341BC"/>
    <w:rsid w:val="00444C69"/>
    <w:rsid w:val="004471C9"/>
    <w:rsid w:val="00457A1E"/>
    <w:rsid w:val="00466545"/>
    <w:rsid w:val="004A258D"/>
    <w:rsid w:val="004A29ED"/>
    <w:rsid w:val="004B15DC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5154D4"/>
    <w:rsid w:val="00515AF1"/>
    <w:rsid w:val="00523C06"/>
    <w:rsid w:val="00552264"/>
    <w:rsid w:val="00554468"/>
    <w:rsid w:val="00562725"/>
    <w:rsid w:val="0057201E"/>
    <w:rsid w:val="005724A3"/>
    <w:rsid w:val="00592CC9"/>
    <w:rsid w:val="00597DCA"/>
    <w:rsid w:val="005C11F5"/>
    <w:rsid w:val="005E1983"/>
    <w:rsid w:val="005F6477"/>
    <w:rsid w:val="00603F7C"/>
    <w:rsid w:val="00612292"/>
    <w:rsid w:val="00613227"/>
    <w:rsid w:val="00617A41"/>
    <w:rsid w:val="00656733"/>
    <w:rsid w:val="006647F3"/>
    <w:rsid w:val="00684CAE"/>
    <w:rsid w:val="006B3051"/>
    <w:rsid w:val="006B368D"/>
    <w:rsid w:val="006C00EC"/>
    <w:rsid w:val="006C58CC"/>
    <w:rsid w:val="006E04AB"/>
    <w:rsid w:val="00701FD1"/>
    <w:rsid w:val="0070235E"/>
    <w:rsid w:val="00721127"/>
    <w:rsid w:val="0075709C"/>
    <w:rsid w:val="0079038A"/>
    <w:rsid w:val="00791708"/>
    <w:rsid w:val="007B623C"/>
    <w:rsid w:val="007D5CFA"/>
    <w:rsid w:val="007E022E"/>
    <w:rsid w:val="007E2BC1"/>
    <w:rsid w:val="00814324"/>
    <w:rsid w:val="00821128"/>
    <w:rsid w:val="00831778"/>
    <w:rsid w:val="008328BE"/>
    <w:rsid w:val="008424F1"/>
    <w:rsid w:val="0086032F"/>
    <w:rsid w:val="0086753C"/>
    <w:rsid w:val="00872AE2"/>
    <w:rsid w:val="008737D0"/>
    <w:rsid w:val="00883668"/>
    <w:rsid w:val="008A42DA"/>
    <w:rsid w:val="008A6FB5"/>
    <w:rsid w:val="008B4AE5"/>
    <w:rsid w:val="008D5BE1"/>
    <w:rsid w:val="008E4C06"/>
    <w:rsid w:val="008F1184"/>
    <w:rsid w:val="008F5994"/>
    <w:rsid w:val="00914500"/>
    <w:rsid w:val="009332C9"/>
    <w:rsid w:val="009438DC"/>
    <w:rsid w:val="0097052F"/>
    <w:rsid w:val="009768B6"/>
    <w:rsid w:val="009923CC"/>
    <w:rsid w:val="00992F86"/>
    <w:rsid w:val="00995862"/>
    <w:rsid w:val="009A2FD0"/>
    <w:rsid w:val="009A3184"/>
    <w:rsid w:val="009A3DF2"/>
    <w:rsid w:val="009B165F"/>
    <w:rsid w:val="009C68C4"/>
    <w:rsid w:val="009D0A74"/>
    <w:rsid w:val="009D4D73"/>
    <w:rsid w:val="00A32E54"/>
    <w:rsid w:val="00A36E0F"/>
    <w:rsid w:val="00A45E48"/>
    <w:rsid w:val="00A462F3"/>
    <w:rsid w:val="00A47DAA"/>
    <w:rsid w:val="00A53C82"/>
    <w:rsid w:val="00A735F7"/>
    <w:rsid w:val="00AA1183"/>
    <w:rsid w:val="00AA6D86"/>
    <w:rsid w:val="00AC1584"/>
    <w:rsid w:val="00AE1A9C"/>
    <w:rsid w:val="00AF2470"/>
    <w:rsid w:val="00B1410E"/>
    <w:rsid w:val="00B167BD"/>
    <w:rsid w:val="00B1692F"/>
    <w:rsid w:val="00B23FF5"/>
    <w:rsid w:val="00B255D9"/>
    <w:rsid w:val="00B3409A"/>
    <w:rsid w:val="00B4195B"/>
    <w:rsid w:val="00B41E14"/>
    <w:rsid w:val="00B53BAB"/>
    <w:rsid w:val="00B5503E"/>
    <w:rsid w:val="00B62A70"/>
    <w:rsid w:val="00B77EA2"/>
    <w:rsid w:val="00B92094"/>
    <w:rsid w:val="00BA069C"/>
    <w:rsid w:val="00BA7DBC"/>
    <w:rsid w:val="00BB5CD8"/>
    <w:rsid w:val="00BC03CA"/>
    <w:rsid w:val="00BC058F"/>
    <w:rsid w:val="00BC55D2"/>
    <w:rsid w:val="00BD21F9"/>
    <w:rsid w:val="00BD5CCF"/>
    <w:rsid w:val="00BD622A"/>
    <w:rsid w:val="00BE28E6"/>
    <w:rsid w:val="00BE2A7B"/>
    <w:rsid w:val="00C061DC"/>
    <w:rsid w:val="00C10948"/>
    <w:rsid w:val="00C152B8"/>
    <w:rsid w:val="00C1647E"/>
    <w:rsid w:val="00C21A28"/>
    <w:rsid w:val="00C41DBC"/>
    <w:rsid w:val="00C61B34"/>
    <w:rsid w:val="00C674E9"/>
    <w:rsid w:val="00C75BA7"/>
    <w:rsid w:val="00C85903"/>
    <w:rsid w:val="00CA6A42"/>
    <w:rsid w:val="00CA789C"/>
    <w:rsid w:val="00CB0934"/>
    <w:rsid w:val="00CC3263"/>
    <w:rsid w:val="00CC3299"/>
    <w:rsid w:val="00CD0C6E"/>
    <w:rsid w:val="00CD6B1E"/>
    <w:rsid w:val="00CF6CE0"/>
    <w:rsid w:val="00D17A99"/>
    <w:rsid w:val="00D47A2C"/>
    <w:rsid w:val="00D61206"/>
    <w:rsid w:val="00D73F7A"/>
    <w:rsid w:val="00D8364E"/>
    <w:rsid w:val="00D9258C"/>
    <w:rsid w:val="00DA393E"/>
    <w:rsid w:val="00DA5BFA"/>
    <w:rsid w:val="00DB5541"/>
    <w:rsid w:val="00DB6801"/>
    <w:rsid w:val="00E25414"/>
    <w:rsid w:val="00E54DDB"/>
    <w:rsid w:val="00E70B4B"/>
    <w:rsid w:val="00E71E26"/>
    <w:rsid w:val="00E7476C"/>
    <w:rsid w:val="00E83F85"/>
    <w:rsid w:val="00E9468D"/>
    <w:rsid w:val="00EE2775"/>
    <w:rsid w:val="00EE30AE"/>
    <w:rsid w:val="00EF0C35"/>
    <w:rsid w:val="00F01582"/>
    <w:rsid w:val="00F10916"/>
    <w:rsid w:val="00F21BF7"/>
    <w:rsid w:val="00F33C19"/>
    <w:rsid w:val="00F52604"/>
    <w:rsid w:val="00F90777"/>
    <w:rsid w:val="00F90D9B"/>
    <w:rsid w:val="00FA3CD5"/>
    <w:rsid w:val="00FB6A67"/>
    <w:rsid w:val="00FC36AE"/>
    <w:rsid w:val="00FD23E3"/>
    <w:rsid w:val="00FD417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42A72"/>
  <w15:docId w15:val="{5D212C36-B55C-2F42-8F4B-4C044D97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paragraph" w:styleId="2">
    <w:name w:val="heading 2"/>
    <w:basedOn w:val="a"/>
    <w:link w:val="20"/>
    <w:uiPriority w:val="9"/>
    <w:qFormat/>
    <w:rsid w:val="001B0375"/>
    <w:pPr>
      <w:widowControl/>
      <w:spacing w:before="100" w:beforeAutospacing="1" w:after="100" w:afterAutospacing="1"/>
      <w:ind w:leftChars="0" w:left="0" w:firstLineChars="0" w:firstLine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styleId="a7">
    <w:name w:val="List Paragraph"/>
    <w:basedOn w:val="a"/>
    <w:uiPriority w:val="34"/>
    <w:qFormat/>
    <w:rsid w:val="0086032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1B0375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8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wangaiqing/Desktop/0519&#25335;&#35997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0519拷貝.dotx</Template>
  <TotalTime>30</TotalTime>
  <Pages>4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王艾晴</dc:creator>
  <cp:lastModifiedBy>王艾晴</cp:lastModifiedBy>
  <cp:revision>1</cp:revision>
  <dcterms:created xsi:type="dcterms:W3CDTF">2026-06-03T06:57:00Z</dcterms:created>
  <dcterms:modified xsi:type="dcterms:W3CDTF">2026-06-03T07:27:00Z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2026-03-27T05:53:41Z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764dec89-b585-4b42-8915-69a01789c2ef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